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Calibri" w:hAnsi="Calibri" w:cs="Calibri"/>
          <w:lang w:val="fr-FR"/>
        </w:rPr>
        <w:alias w:val="Type couvertue"/>
        <w:id w:val="1941329128"/>
        <w:placeholder>
          <w:docPart w:val="A1F9B5C86C004EE0AB952DE21634AAB0"/>
        </w:placeholder>
        <w:docPartList>
          <w:docPartGallery w:val="Quick Parts"/>
          <w:docPartCategory w:val="COUVERTURE"/>
        </w:docPartList>
      </w:sdtPr>
      <w:sdtEndPr/>
      <w:sdtContent>
        <w:p w14:paraId="3A47BAEE" w14:textId="77777777" w:rsidR="00FC4594" w:rsidRPr="00041E68" w:rsidRDefault="00FC4594" w:rsidP="00041E68">
          <w:pPr>
            <w:spacing w:after="0"/>
            <w:rPr>
              <w:rFonts w:ascii="Calibri" w:hAnsi="Calibri" w:cs="Calibri"/>
            </w:rPr>
          </w:pPr>
        </w:p>
        <w:p w14:paraId="6CDB0284" w14:textId="77777777" w:rsidR="00FC4594" w:rsidRPr="00041E68" w:rsidRDefault="00FC4594" w:rsidP="00041E68">
          <w:pPr>
            <w:spacing w:after="0"/>
            <w:rPr>
              <w:rFonts w:ascii="Calibri" w:hAnsi="Calibri" w:cs="Calibri"/>
            </w:rPr>
          </w:pPr>
        </w:p>
        <w:p w14:paraId="10057EA4" w14:textId="32829348" w:rsidR="00572C46" w:rsidRDefault="004162F5" w:rsidP="3072121A">
          <w:pPr>
            <w:pStyle w:val="CoverSous-titre"/>
            <w:spacing w:line="240" w:lineRule="auto"/>
            <w:rPr>
              <w:rFonts w:ascii="Calibri" w:hAnsi="Calibri" w:cs="Calibri"/>
              <w:color w:val="EE1313" w:themeColor="accent1"/>
              <w:sz w:val="56"/>
              <w:szCs w:val="56"/>
            </w:rPr>
          </w:pPr>
          <w:r>
            <w:rPr>
              <w:rFonts w:ascii="Calibri" w:hAnsi="Calibri" w:cs="Calibri"/>
              <w:color w:val="EE1313" w:themeColor="accent1"/>
              <w:sz w:val="56"/>
              <w:szCs w:val="56"/>
            </w:rPr>
            <w:t>GROUNDWATER Potential Mapping SURVEY</w:t>
          </w:r>
          <w:r w:rsidR="009E30A0">
            <w:rPr>
              <w:rFonts w:ascii="Calibri" w:hAnsi="Calibri" w:cs="Calibri"/>
              <w:color w:val="EE1313" w:themeColor="accent1"/>
              <w:sz w:val="56"/>
              <w:szCs w:val="56"/>
            </w:rPr>
            <w:t xml:space="preserve"> </w:t>
          </w:r>
        </w:p>
        <w:p w14:paraId="25AB8819" w14:textId="77777777" w:rsidR="00AD2160" w:rsidRPr="00AD2160" w:rsidRDefault="00AD2160" w:rsidP="00AD2160"/>
        <w:p w14:paraId="53F93914" w14:textId="63639E75" w:rsidR="00FC4594" w:rsidRPr="00041E68" w:rsidRDefault="002F146E" w:rsidP="004162F5">
          <w:pPr>
            <w:pStyle w:val="CoverSous-titre"/>
            <w:spacing w:line="240" w:lineRule="auto"/>
            <w:jc w:val="center"/>
            <w:rPr>
              <w:rFonts w:ascii="Calibri" w:hAnsi="Calibri" w:cs="Calibri"/>
              <w:lang w:val="en-US"/>
            </w:rPr>
          </w:pPr>
          <w:sdt>
            <w:sdtPr>
              <w:rPr>
                <w:rFonts w:ascii="Calibri" w:hAnsi="Calibri" w:cs="Calibri"/>
                <w:lang w:val="en-US"/>
              </w:rPr>
              <w:alias w:val="Sous titre"/>
              <w:tag w:val="Sous-titre"/>
              <w:id w:val="1262425198"/>
              <w:placeholder>
                <w:docPart w:val="ACC85DB590384860B62B0C5804F68458"/>
              </w:placeholder>
              <w:dataBinding w:prefixMappings="xmlns:ns0='ARTATEM ExtendXML 6' " w:xpath="/ns0:ExtendXML5[1]/ns0:Rapport[1]/ns0:Document[1]/ns0:SousTitre[1]" w:storeItemID="{4DCAAC9B-7212-4AB9-91EC-264797AEAF87}"/>
              <w:text w:multiLine="1"/>
            </w:sdtPr>
            <w:sdtEndPr/>
            <w:sdtContent>
              <w:r w:rsidR="004162F5">
                <w:rPr>
                  <w:rFonts w:ascii="Calibri" w:hAnsi="Calibri" w:cs="Calibri"/>
                  <w:lang w:val="en-US"/>
                </w:rPr>
                <w:t>Term of Reference</w:t>
              </w:r>
              <w:r w:rsidR="00ED3500">
                <w:rPr>
                  <w:rFonts w:ascii="Calibri" w:hAnsi="Calibri" w:cs="Calibri"/>
                  <w:lang w:val="en-US"/>
                </w:rPr>
                <w:br/>
              </w:r>
            </w:sdtContent>
          </w:sdt>
        </w:p>
        <w:sdt>
          <w:sdtPr>
            <w:rPr>
              <w:rFonts w:ascii="Calibri" w:hAnsi="Calibri" w:cs="Calibri"/>
            </w:rPr>
            <w:alias w:val="Date"/>
            <w:tag w:val="FullDate"/>
            <w:id w:val="-373467709"/>
            <w:placeholder>
              <w:docPart w:val="41BB4D94002E45299EBA52B19831C041"/>
            </w:placeholder>
            <w:dataBinding w:prefixMappings="xmlns:ns0='ARTATEM ExtendXML 6' " w:xpath="/ns0:ExtendXML5[1]/ns0:Rapport[1]/ns0:Date[1]/ns0:FullDate[1]" w:storeItemID="{4DCAAC9B-7212-4AB9-91EC-264797AEAF87}"/>
            <w:date w:fullDate="2025-08-04T00:00:00Z"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p w14:paraId="6AA5F26C" w14:textId="73FECAEA" w:rsidR="00FC4594" w:rsidRPr="00041E68" w:rsidRDefault="004162F5" w:rsidP="00041E68">
              <w:pPr>
                <w:pStyle w:val="CoverDate"/>
                <w:spacing w:after="0"/>
                <w:rPr>
                  <w:rFonts w:ascii="Calibri" w:hAnsi="Calibri" w:cs="Calibri"/>
                  <w:lang w:val="en-US"/>
                </w:rPr>
              </w:pPr>
              <w:r w:rsidRPr="00833C59">
                <w:rPr>
                  <w:rFonts w:ascii="Calibri" w:hAnsi="Calibri" w:cs="Calibri"/>
                </w:rPr>
                <w:t>04/08/2025</w:t>
              </w:r>
            </w:p>
          </w:sdtContent>
        </w:sdt>
        <w:p w14:paraId="2AE20568" w14:textId="77777777" w:rsidR="001E2D3A" w:rsidRDefault="001E2D3A" w:rsidP="00041E68">
          <w:pPr>
            <w:pStyle w:val="Sansinterligne"/>
            <w:rPr>
              <w:rStyle w:val="lev"/>
              <w:rFonts w:ascii="Calibri" w:hAnsi="Calibri" w:cs="Calibri"/>
              <w:lang w:val="en-GB"/>
            </w:rPr>
          </w:pPr>
        </w:p>
        <w:p w14:paraId="6C349DD1" w14:textId="77777777" w:rsidR="001E2D3A" w:rsidRDefault="001E2D3A" w:rsidP="00041E68">
          <w:pPr>
            <w:pStyle w:val="Sansinterligne"/>
            <w:rPr>
              <w:rStyle w:val="lev"/>
              <w:rFonts w:ascii="Calibri" w:hAnsi="Calibri" w:cs="Calibri"/>
              <w:lang w:val="en-GB"/>
            </w:rPr>
          </w:pPr>
        </w:p>
        <w:p w14:paraId="411D4BD2" w14:textId="3BF61FF4" w:rsidR="00960000" w:rsidRPr="00DF41C7" w:rsidRDefault="35CA70C1" w:rsidP="00DF41C7">
          <w:pPr>
            <w:pStyle w:val="Sansinterligne"/>
            <w:jc w:val="center"/>
            <w:rPr>
              <w:rStyle w:val="lev"/>
              <w:rFonts w:ascii="Calibri" w:hAnsi="Calibri" w:cs="Calibri"/>
              <w:b w:val="0"/>
              <w:bCs w:val="0"/>
              <w:sz w:val="28"/>
              <w:szCs w:val="28"/>
              <w:lang w:val="en-GB"/>
            </w:rPr>
          </w:pPr>
          <w:proofErr w:type="gramStart"/>
          <w:r w:rsidRPr="00DF41C7">
            <w:rPr>
              <w:rStyle w:val="lev"/>
              <w:rFonts w:ascii="Calibri" w:hAnsi="Calibri" w:cs="Calibri"/>
              <w:sz w:val="28"/>
              <w:szCs w:val="28"/>
              <w:lang w:val="en-GB"/>
            </w:rPr>
            <w:t>Country :</w:t>
          </w:r>
          <w:proofErr w:type="gramEnd"/>
          <w:r w:rsidRPr="00DF41C7">
            <w:rPr>
              <w:rStyle w:val="lev"/>
              <w:rFonts w:ascii="Calibri" w:hAnsi="Calibri" w:cs="Calibri"/>
              <w:sz w:val="28"/>
              <w:szCs w:val="28"/>
              <w:lang w:val="en-GB"/>
            </w:rPr>
            <w:t xml:space="preserve"> </w:t>
          </w:r>
          <w:r w:rsidRPr="00DF41C7">
            <w:rPr>
              <w:rStyle w:val="lev"/>
              <w:rFonts w:ascii="Calibri" w:hAnsi="Calibri" w:cs="Calibri"/>
              <w:b w:val="0"/>
              <w:bCs w:val="0"/>
              <w:sz w:val="28"/>
              <w:szCs w:val="28"/>
              <w:lang w:val="en-GB"/>
            </w:rPr>
            <w:t>Afghanistan</w:t>
          </w:r>
        </w:p>
        <w:p w14:paraId="29D933FA" w14:textId="704DA22B" w:rsidR="00FD5875" w:rsidRPr="00DF41C7" w:rsidRDefault="001E2D3A" w:rsidP="00DF41C7">
          <w:pPr>
            <w:pStyle w:val="Sansinterligne"/>
            <w:jc w:val="center"/>
            <w:rPr>
              <w:rStyle w:val="lev"/>
              <w:rFonts w:ascii="Calibri" w:hAnsi="Calibri" w:cs="Calibri"/>
              <w:sz w:val="28"/>
              <w:szCs w:val="28"/>
              <w:lang w:val="en-GB"/>
            </w:rPr>
          </w:pPr>
          <w:r w:rsidRPr="00DF41C7">
            <w:rPr>
              <w:rStyle w:val="lev"/>
              <w:rFonts w:ascii="Calibri" w:hAnsi="Calibri" w:cs="Calibri"/>
              <w:sz w:val="28"/>
              <w:szCs w:val="28"/>
              <w:lang w:val="en-GB"/>
            </w:rPr>
            <w:t>Design by: Wash Coordinator</w:t>
          </w:r>
        </w:p>
        <w:p w14:paraId="4CA677CC" w14:textId="217027B5" w:rsidR="00FC4594" w:rsidRPr="00041E68" w:rsidRDefault="00FC4594" w:rsidP="00041E68">
          <w:pPr>
            <w:pStyle w:val="Sansinterligne"/>
            <w:rPr>
              <w:rFonts w:ascii="Calibri" w:hAnsi="Calibri" w:cs="Calibri"/>
              <w:lang w:val="en-US"/>
            </w:rPr>
          </w:pPr>
        </w:p>
        <w:p w14:paraId="294E9F15" w14:textId="77777777" w:rsidR="00FC4594" w:rsidRPr="00041E68" w:rsidRDefault="00FC4594" w:rsidP="00041E68">
          <w:pPr>
            <w:pStyle w:val="Sansinterligne"/>
            <w:rPr>
              <w:rFonts w:ascii="Calibri" w:hAnsi="Calibri" w:cs="Calibri"/>
              <w:sz w:val="18"/>
              <w:szCs w:val="18"/>
              <w:lang w:val="en-US"/>
            </w:rPr>
          </w:pPr>
        </w:p>
        <w:p w14:paraId="4839B787" w14:textId="7CABE8DF" w:rsidR="00FC4594" w:rsidRPr="00041E68" w:rsidRDefault="002F146E" w:rsidP="00041E68">
          <w:pPr>
            <w:pStyle w:val="Sansinterligne"/>
            <w:rPr>
              <w:rFonts w:ascii="Calibri" w:hAnsi="Calibri" w:cs="Calibri"/>
              <w:sz w:val="18"/>
              <w:szCs w:val="18"/>
              <w:lang w:val="en-US"/>
            </w:rPr>
            <w:sectPr w:rsidR="00FC4594" w:rsidRPr="00041E68" w:rsidSect="00AE0F0F">
              <w:headerReference w:type="default" r:id="rId12"/>
              <w:footerReference w:type="default" r:id="rId13"/>
              <w:headerReference w:type="first" r:id="rId14"/>
              <w:pgSz w:w="11906" w:h="16838"/>
              <w:pgMar w:top="1418" w:right="1418" w:bottom="1418" w:left="1418" w:header="737" w:footer="567" w:gutter="0"/>
              <w:cols w:space="708"/>
              <w:titlePg/>
              <w:docGrid w:linePitch="360"/>
            </w:sectPr>
          </w:pPr>
        </w:p>
      </w:sdtContent>
    </w:sdt>
    <w:sdt>
      <w:sdtPr>
        <w:rPr>
          <w:rFonts w:eastAsiaTheme="minorEastAsia" w:cstheme="minorBidi"/>
          <w:noProof/>
          <w:color w:val="EE1313" w:themeColor="accent1"/>
          <w:sz w:val="22"/>
          <w:szCs w:val="22"/>
          <w:lang w:eastAsia="fr-FR"/>
        </w:rPr>
        <w:id w:val="364245080"/>
        <w:docPartObj>
          <w:docPartGallery w:val="Table of Contents"/>
          <w:docPartUnique/>
        </w:docPartObj>
      </w:sdtPr>
      <w:sdtEndPr/>
      <w:sdtContent>
        <w:p w14:paraId="76702AC3" w14:textId="14379BCC" w:rsidR="007D0EE7" w:rsidRPr="00041E68" w:rsidRDefault="3F07D5DF" w:rsidP="00041E68">
          <w:pPr>
            <w:pStyle w:val="En-ttedetabledesmatires"/>
            <w:spacing w:after="0" w:line="240" w:lineRule="auto"/>
            <w:rPr>
              <w:rFonts w:ascii="Calibri" w:hAnsi="Calibri" w:cs="Calibri"/>
            </w:rPr>
          </w:pPr>
          <w:r w:rsidRPr="3072121A">
            <w:rPr>
              <w:rFonts w:ascii="Calibri" w:hAnsi="Calibri" w:cs="Calibri"/>
            </w:rPr>
            <w:t>Table des matières</w:t>
          </w:r>
        </w:p>
        <w:p w14:paraId="288D9C1A" w14:textId="784C76F4" w:rsidR="006E670F" w:rsidRDefault="00513A2D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r>
            <w:fldChar w:fldCharType="begin"/>
          </w:r>
          <w:r w:rsidR="68654720">
            <w:instrText>TOC \o "1-3" \z \u \h</w:instrText>
          </w:r>
          <w:r>
            <w:fldChar w:fldCharType="separate"/>
          </w:r>
          <w:hyperlink w:anchor="_Toc205645721" w:history="1">
            <w:r w:rsidR="006E670F" w:rsidRPr="005F0DC0">
              <w:rPr>
                <w:rStyle w:val="Lienhypertexte"/>
                <w:rFonts w:ascii="Calibri" w:hAnsi="Calibri" w:cs="Calibri"/>
              </w:rPr>
              <w:t>INTRODUCTION</w:t>
            </w:r>
            <w:r w:rsidR="006E670F">
              <w:rPr>
                <w:webHidden/>
              </w:rPr>
              <w:tab/>
            </w:r>
            <w:r w:rsidR="006E670F">
              <w:rPr>
                <w:webHidden/>
              </w:rPr>
              <w:fldChar w:fldCharType="begin"/>
            </w:r>
            <w:r w:rsidR="006E670F">
              <w:rPr>
                <w:webHidden/>
              </w:rPr>
              <w:instrText xml:space="preserve"> PAGEREF _Toc205645721 \h </w:instrText>
            </w:r>
            <w:r w:rsidR="006E670F">
              <w:rPr>
                <w:webHidden/>
              </w:rPr>
            </w:r>
            <w:r w:rsidR="006E670F">
              <w:rPr>
                <w:webHidden/>
              </w:rPr>
              <w:fldChar w:fldCharType="separate"/>
            </w:r>
            <w:r w:rsidR="006E670F">
              <w:rPr>
                <w:webHidden/>
              </w:rPr>
              <w:t>2</w:t>
            </w:r>
            <w:r w:rsidR="006E670F">
              <w:rPr>
                <w:webHidden/>
              </w:rPr>
              <w:fldChar w:fldCharType="end"/>
            </w:r>
          </w:hyperlink>
        </w:p>
        <w:p w14:paraId="5BAA613E" w14:textId="4933A086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3" w:history="1">
            <w:r w:rsidRPr="005F0DC0">
              <w:rPr>
                <w:rStyle w:val="Lienhypertexte"/>
              </w:rPr>
              <w:t>1.1.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Objective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32617286" w14:textId="52A058A1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4" w:history="1">
            <w:r w:rsidRPr="005F0DC0">
              <w:rPr>
                <w:rStyle w:val="Lienhypertexte"/>
              </w:rPr>
              <w:t>1.2.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Technical requirements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5F7340D7" w14:textId="60F98A39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5" w:history="1">
            <w:r w:rsidRPr="005F0DC0">
              <w:rPr>
                <w:rStyle w:val="Lienhypertexte"/>
              </w:rPr>
              <w:t>1.3.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Methodology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638B60DA" w14:textId="782345C3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6" w:history="1">
            <w:r w:rsidRPr="005F0DC0">
              <w:rPr>
                <w:rStyle w:val="Lienhypertexte"/>
              </w:rPr>
              <w:t>1.4.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Deliverables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50F88D9" w14:textId="17690F24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7" w:history="1">
            <w:r w:rsidRPr="005F0DC0">
              <w:rPr>
                <w:rStyle w:val="Lienhypertexte"/>
                <w:rFonts w:eastAsiaTheme="majorEastAsia"/>
                <w:b/>
                <w:bCs/>
              </w:rPr>
              <w:t>2.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  <w:rFonts w:eastAsiaTheme="majorEastAsia"/>
                <w:b/>
                <w:bCs/>
              </w:rPr>
              <w:t>Submission requirement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001DE1F" w14:textId="44EB4034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8" w:history="1">
            <w:r w:rsidRPr="005F0DC0">
              <w:rPr>
                <w:rStyle w:val="Lienhypertexte"/>
              </w:rPr>
              <w:t>2.1.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Consultant qualifications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12B33DAE" w14:textId="0D012B17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9" w:history="1">
            <w:r w:rsidRPr="005F0DC0">
              <w:rPr>
                <w:rStyle w:val="Lienhypertexte"/>
              </w:rPr>
              <w:t>2.2.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candidate Proposal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0151FDC7" w14:textId="00680C11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30" w:history="1">
            <w:r w:rsidRPr="005F0DC0">
              <w:rPr>
                <w:rStyle w:val="Lienhypertexte"/>
              </w:rPr>
              <w:t>2.3.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Offers’ evaluation criteria and acceptance requirement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1816C4C" w14:textId="4B1E2140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31" w:history="1">
            <w:r w:rsidRPr="005F0DC0">
              <w:rPr>
                <w:rStyle w:val="Lienhypertexte"/>
              </w:rPr>
              <w:t>2.4.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SubmissIon deadline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_Toc205645731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78AC8D41" w14:textId="1D247182" w:rsidR="00513A2D" w:rsidRDefault="00513A2D" w:rsidP="3072121A">
          <w:pPr>
            <w:pStyle w:val="TM1"/>
            <w:tabs>
              <w:tab w:val="clear" w:pos="426"/>
              <w:tab w:val="clear" w:pos="9062"/>
              <w:tab w:val="left" w:pos="435"/>
              <w:tab w:val="right" w:pos="9060"/>
            </w:tabs>
            <w:rPr>
              <w:rStyle w:val="Lienhypertexte"/>
              <w:kern w:val="2"/>
              <w:lang w:eastAsia="en-GB"/>
              <w14:ligatures w14:val="standardContextual"/>
            </w:rPr>
          </w:pPr>
          <w:r>
            <w:fldChar w:fldCharType="end"/>
          </w:r>
        </w:p>
      </w:sdtContent>
    </w:sdt>
    <w:p w14:paraId="1F919CC7" w14:textId="0EB3FFF6" w:rsidR="68654720" w:rsidRPr="00041E68" w:rsidRDefault="68654720" w:rsidP="00041E68">
      <w:pPr>
        <w:pStyle w:val="TM2"/>
        <w:tabs>
          <w:tab w:val="clear" w:pos="9062"/>
          <w:tab w:val="left" w:pos="600"/>
          <w:tab w:val="right" w:leader="dot" w:pos="9060"/>
        </w:tabs>
        <w:spacing w:before="0"/>
        <w:rPr>
          <w:rStyle w:val="Lienhypertexte"/>
          <w:rFonts w:ascii="Calibri" w:hAnsi="Calibri" w:cs="Calibri"/>
        </w:rPr>
      </w:pPr>
    </w:p>
    <w:p w14:paraId="4825616B" w14:textId="5B83A0BF" w:rsidR="007D0EE7" w:rsidRPr="00041E68" w:rsidRDefault="007D0EE7" w:rsidP="00041E68">
      <w:pPr>
        <w:spacing w:after="0"/>
        <w:rPr>
          <w:rFonts w:ascii="Calibri" w:hAnsi="Calibri" w:cs="Calibri"/>
        </w:rPr>
      </w:pPr>
    </w:p>
    <w:p w14:paraId="6AD21C13" w14:textId="16C97058" w:rsidR="00513E2D" w:rsidRPr="00041E68" w:rsidRDefault="00513E2D" w:rsidP="00041E68">
      <w:pPr>
        <w:spacing w:after="0"/>
        <w:rPr>
          <w:rFonts w:ascii="Calibri" w:eastAsiaTheme="majorEastAsia" w:hAnsi="Calibri" w:cs="Calibri"/>
          <w:b/>
          <w:bCs/>
          <w:caps/>
          <w:sz w:val="36"/>
          <w:szCs w:val="36"/>
        </w:rPr>
      </w:pPr>
      <w:r w:rsidRPr="00041E68">
        <w:rPr>
          <w:rFonts w:ascii="Calibri" w:eastAsiaTheme="majorEastAsia" w:hAnsi="Calibri" w:cs="Calibri"/>
          <w:b/>
          <w:bCs/>
          <w:caps/>
          <w:sz w:val="36"/>
          <w:szCs w:val="36"/>
        </w:rPr>
        <w:br w:type="page"/>
      </w:r>
    </w:p>
    <w:p w14:paraId="2526CAAB" w14:textId="788E0FD8" w:rsidR="00FC4594" w:rsidRPr="00041E68" w:rsidRDefault="00F65399" w:rsidP="00835DC3">
      <w:pPr>
        <w:pStyle w:val="Titre2"/>
        <w:numPr>
          <w:ilvl w:val="0"/>
          <w:numId w:val="0"/>
        </w:numPr>
        <w:spacing w:before="0" w:after="0"/>
        <w:ind w:left="794" w:hanging="794"/>
        <w:rPr>
          <w:rFonts w:ascii="Calibri" w:hAnsi="Calibri" w:cs="Calibri"/>
          <w:lang w:val="en-US"/>
        </w:rPr>
      </w:pPr>
      <w:bookmarkStart w:id="0" w:name="_Toc205645721"/>
      <w:r>
        <w:rPr>
          <w:rFonts w:ascii="Calibri" w:hAnsi="Calibri" w:cs="Calibri"/>
        </w:rPr>
        <w:lastRenderedPageBreak/>
        <w:t>INTRODUCTION</w:t>
      </w:r>
      <w:bookmarkEnd w:id="0"/>
    </w:p>
    <w:p w14:paraId="043487BF" w14:textId="77777777" w:rsidR="000B7B12" w:rsidRPr="00041E68" w:rsidRDefault="000B7B12" w:rsidP="00041E68">
      <w:pPr>
        <w:pStyle w:val="Paragraphedeliste"/>
        <w:spacing w:after="0"/>
        <w:rPr>
          <w:rFonts w:ascii="Calibri" w:hAnsi="Calibri" w:cs="Calibri"/>
          <w:lang w:val="en-US"/>
        </w:rPr>
      </w:pPr>
    </w:p>
    <w:p w14:paraId="01BF3D19" w14:textId="1E44475B" w:rsidR="0085533F" w:rsidRDefault="00DF41C7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This </w:t>
      </w:r>
      <w:proofErr w:type="spellStart"/>
      <w:r w:rsidR="004162F5">
        <w:rPr>
          <w:rFonts w:ascii="Calibri" w:hAnsi="Calibri" w:cs="Calibri"/>
          <w:sz w:val="20"/>
          <w:szCs w:val="20"/>
        </w:rPr>
        <w:t>ToR</w:t>
      </w:r>
      <w:proofErr w:type="spellEnd"/>
      <w:r w:rsidR="004162F5">
        <w:rPr>
          <w:rFonts w:ascii="Calibri" w:hAnsi="Calibri" w:cs="Calibri"/>
          <w:sz w:val="20"/>
          <w:szCs w:val="20"/>
        </w:rPr>
        <w:t xml:space="preserve"> </w:t>
      </w:r>
      <w:r w:rsidR="00F95470">
        <w:rPr>
          <w:rFonts w:ascii="Calibri" w:hAnsi="Calibri" w:cs="Calibri"/>
          <w:sz w:val="20"/>
          <w:szCs w:val="20"/>
        </w:rPr>
        <w:t xml:space="preserve">describe the survey that SI is requesting for </w:t>
      </w:r>
      <w:r w:rsidR="00E228F8">
        <w:rPr>
          <w:rFonts w:ascii="Calibri" w:hAnsi="Calibri" w:cs="Calibri"/>
          <w:sz w:val="20"/>
          <w:szCs w:val="20"/>
        </w:rPr>
        <w:t>7</w:t>
      </w:r>
      <w:r w:rsidR="00F95470">
        <w:rPr>
          <w:rFonts w:ascii="Calibri" w:hAnsi="Calibri" w:cs="Calibri"/>
          <w:sz w:val="20"/>
          <w:szCs w:val="20"/>
        </w:rPr>
        <w:t xml:space="preserve"> different sites in </w:t>
      </w:r>
      <w:r w:rsidR="0085533F">
        <w:rPr>
          <w:rFonts w:ascii="Calibri" w:hAnsi="Calibri" w:cs="Calibri"/>
          <w:sz w:val="20"/>
          <w:szCs w:val="20"/>
        </w:rPr>
        <w:t>2</w:t>
      </w:r>
      <w:r w:rsidR="00F95470">
        <w:rPr>
          <w:rFonts w:ascii="Calibri" w:hAnsi="Calibri" w:cs="Calibri"/>
          <w:sz w:val="20"/>
          <w:szCs w:val="20"/>
        </w:rPr>
        <w:t xml:space="preserve"> different </w:t>
      </w:r>
      <w:r w:rsidR="0085533F">
        <w:rPr>
          <w:rFonts w:ascii="Calibri" w:hAnsi="Calibri" w:cs="Calibri"/>
          <w:sz w:val="20"/>
          <w:szCs w:val="20"/>
        </w:rPr>
        <w:t xml:space="preserve">Afghan </w:t>
      </w:r>
      <w:r w:rsidR="00F95470">
        <w:rPr>
          <w:rFonts w:ascii="Calibri" w:hAnsi="Calibri" w:cs="Calibri"/>
          <w:sz w:val="20"/>
          <w:szCs w:val="20"/>
        </w:rPr>
        <w:t xml:space="preserve">provinces </w:t>
      </w:r>
      <w:r w:rsidR="0085533F">
        <w:rPr>
          <w:rFonts w:ascii="Calibri" w:hAnsi="Calibri" w:cs="Calibri"/>
          <w:sz w:val="20"/>
          <w:szCs w:val="20"/>
        </w:rPr>
        <w:t>(</w:t>
      </w:r>
      <w:r w:rsidR="00E228F8">
        <w:rPr>
          <w:rFonts w:ascii="Calibri" w:hAnsi="Calibri" w:cs="Calibri"/>
          <w:sz w:val="20"/>
          <w:szCs w:val="20"/>
        </w:rPr>
        <w:t xml:space="preserve">5 sites in </w:t>
      </w:r>
      <w:proofErr w:type="spellStart"/>
      <w:r w:rsidR="00E228F8">
        <w:rPr>
          <w:rFonts w:ascii="Calibri" w:hAnsi="Calibri" w:cs="Calibri"/>
          <w:sz w:val="20"/>
          <w:szCs w:val="20"/>
        </w:rPr>
        <w:t>Nimroz</w:t>
      </w:r>
      <w:proofErr w:type="spellEnd"/>
      <w:r w:rsidR="0085533F">
        <w:rPr>
          <w:rFonts w:ascii="Calibri" w:hAnsi="Calibri" w:cs="Calibri"/>
          <w:sz w:val="20"/>
          <w:szCs w:val="20"/>
        </w:rPr>
        <w:t xml:space="preserve"> and </w:t>
      </w:r>
      <w:r w:rsidR="00E228F8">
        <w:rPr>
          <w:rFonts w:ascii="Calibri" w:hAnsi="Calibri" w:cs="Calibri"/>
          <w:sz w:val="20"/>
          <w:szCs w:val="20"/>
        </w:rPr>
        <w:t xml:space="preserve">2 sites in </w:t>
      </w:r>
      <w:r w:rsidR="0085533F">
        <w:rPr>
          <w:rFonts w:ascii="Calibri" w:hAnsi="Calibri" w:cs="Calibri"/>
          <w:sz w:val="20"/>
          <w:szCs w:val="20"/>
        </w:rPr>
        <w:t>Farah).</w:t>
      </w:r>
    </w:p>
    <w:p w14:paraId="74B2FD8D" w14:textId="77777777" w:rsidR="0085533F" w:rsidRDefault="0085533F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77A2F3B7" w14:textId="435AF1BB" w:rsidR="00CB6DB0" w:rsidRDefault="00534F65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SI committed with ECHO to implement some water infrastructures in these 2 provinces to support water access and </w:t>
      </w:r>
      <w:r w:rsidR="005A42DB">
        <w:rPr>
          <w:rFonts w:ascii="Calibri" w:hAnsi="Calibri" w:cs="Calibri"/>
          <w:sz w:val="20"/>
          <w:szCs w:val="20"/>
        </w:rPr>
        <w:t xml:space="preserve">tackle waterborne diseases </w:t>
      </w:r>
      <w:r w:rsidR="00DE2012">
        <w:rPr>
          <w:rFonts w:ascii="Calibri" w:hAnsi="Calibri" w:cs="Calibri"/>
          <w:sz w:val="20"/>
          <w:szCs w:val="20"/>
        </w:rPr>
        <w:t>risk (mainly AWD).</w:t>
      </w:r>
    </w:p>
    <w:p w14:paraId="02F0E9D8" w14:textId="77777777" w:rsidR="00CB6DB0" w:rsidRDefault="00CB6DB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2D4AD334" w14:textId="5B9347A0" w:rsidR="00CB6DB0" w:rsidRDefault="40A8B691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 w:rsidRPr="6DAD409F">
        <w:rPr>
          <w:rFonts w:ascii="Calibri" w:hAnsi="Calibri" w:cs="Calibri"/>
          <w:sz w:val="20"/>
          <w:szCs w:val="20"/>
        </w:rPr>
        <w:t xml:space="preserve">For similar activities </w:t>
      </w:r>
      <w:r w:rsidR="23F4410F" w:rsidRPr="6DAD409F">
        <w:rPr>
          <w:rFonts w:ascii="Calibri" w:hAnsi="Calibri" w:cs="Calibri"/>
          <w:sz w:val="20"/>
          <w:szCs w:val="20"/>
        </w:rPr>
        <w:t xml:space="preserve">done or on going in the same province, </w:t>
      </w:r>
      <w:r w:rsidRPr="6DAD409F">
        <w:rPr>
          <w:rFonts w:ascii="Calibri" w:hAnsi="Calibri" w:cs="Calibri"/>
          <w:sz w:val="20"/>
          <w:szCs w:val="20"/>
        </w:rPr>
        <w:t xml:space="preserve">SI </w:t>
      </w:r>
      <w:r w:rsidR="23F4410F" w:rsidRPr="6DAD409F">
        <w:rPr>
          <w:rFonts w:ascii="Calibri" w:hAnsi="Calibri" w:cs="Calibri"/>
          <w:sz w:val="20"/>
          <w:szCs w:val="20"/>
        </w:rPr>
        <w:t>in some location</w:t>
      </w:r>
      <w:r w:rsidR="283DF21B" w:rsidRPr="6DAD409F">
        <w:rPr>
          <w:rFonts w:ascii="Calibri" w:hAnsi="Calibri" w:cs="Calibri"/>
          <w:sz w:val="20"/>
          <w:szCs w:val="20"/>
        </w:rPr>
        <w:t>s</w:t>
      </w:r>
      <w:r w:rsidR="46794332" w:rsidRPr="6DAD409F">
        <w:rPr>
          <w:rFonts w:ascii="Calibri" w:hAnsi="Calibri" w:cs="Calibri"/>
          <w:sz w:val="20"/>
          <w:szCs w:val="20"/>
        </w:rPr>
        <w:t>,</w:t>
      </w:r>
      <w:r w:rsidR="23F4410F" w:rsidRPr="6DAD409F">
        <w:rPr>
          <w:rFonts w:ascii="Calibri" w:hAnsi="Calibri" w:cs="Calibri"/>
          <w:sz w:val="20"/>
          <w:szCs w:val="20"/>
        </w:rPr>
        <w:t xml:space="preserve"> </w:t>
      </w:r>
      <w:r w:rsidR="3DB01E38" w:rsidRPr="6DAD409F">
        <w:rPr>
          <w:rFonts w:ascii="Calibri" w:hAnsi="Calibri" w:cs="Calibri"/>
          <w:sz w:val="20"/>
          <w:szCs w:val="20"/>
        </w:rPr>
        <w:t xml:space="preserve">faced </w:t>
      </w:r>
      <w:r w:rsidR="72AE9379" w:rsidRPr="6DAD409F">
        <w:rPr>
          <w:rFonts w:ascii="Calibri" w:hAnsi="Calibri" w:cs="Calibri"/>
          <w:sz w:val="20"/>
          <w:szCs w:val="20"/>
        </w:rPr>
        <w:t>water availability and/or quality issues</w:t>
      </w:r>
      <w:r w:rsidR="24484CCF" w:rsidRPr="6DAD409F">
        <w:rPr>
          <w:rFonts w:ascii="Calibri" w:hAnsi="Calibri" w:cs="Calibri"/>
          <w:sz w:val="20"/>
          <w:szCs w:val="20"/>
        </w:rPr>
        <w:t xml:space="preserve">. In </w:t>
      </w:r>
      <w:r w:rsidR="5B1F3886" w:rsidRPr="6DAD409F">
        <w:rPr>
          <w:rFonts w:ascii="Calibri" w:hAnsi="Calibri" w:cs="Calibri"/>
          <w:sz w:val="20"/>
          <w:szCs w:val="20"/>
        </w:rPr>
        <w:t>addition,</w:t>
      </w:r>
      <w:r w:rsidR="24484CCF" w:rsidRPr="6DAD409F">
        <w:rPr>
          <w:rFonts w:ascii="Calibri" w:hAnsi="Calibri" w:cs="Calibri"/>
          <w:sz w:val="20"/>
          <w:szCs w:val="20"/>
        </w:rPr>
        <w:t xml:space="preserve"> climate change affected </w:t>
      </w:r>
      <w:r w:rsidR="5B1F3886" w:rsidRPr="6DAD409F">
        <w:rPr>
          <w:rFonts w:ascii="Calibri" w:hAnsi="Calibri" w:cs="Calibri"/>
          <w:sz w:val="20"/>
          <w:szCs w:val="20"/>
        </w:rPr>
        <w:t>particularly</w:t>
      </w:r>
      <w:r w:rsidR="24484CCF" w:rsidRPr="6DAD409F">
        <w:rPr>
          <w:rFonts w:ascii="Calibri" w:hAnsi="Calibri" w:cs="Calibri"/>
          <w:sz w:val="20"/>
          <w:szCs w:val="20"/>
        </w:rPr>
        <w:t xml:space="preserve"> Afghanistan</w:t>
      </w:r>
      <w:r w:rsidR="3BB2BD06" w:rsidRPr="6DAD409F">
        <w:rPr>
          <w:rFonts w:ascii="Calibri" w:hAnsi="Calibri" w:cs="Calibri"/>
          <w:sz w:val="20"/>
          <w:szCs w:val="20"/>
        </w:rPr>
        <w:t>,</w:t>
      </w:r>
      <w:r w:rsidR="24484CCF" w:rsidRPr="6DAD409F">
        <w:rPr>
          <w:rFonts w:ascii="Calibri" w:hAnsi="Calibri" w:cs="Calibri"/>
          <w:sz w:val="20"/>
          <w:szCs w:val="20"/>
        </w:rPr>
        <w:t xml:space="preserve"> and the </w:t>
      </w:r>
      <w:r w:rsidR="14BC276C" w:rsidRPr="6DAD409F">
        <w:rPr>
          <w:rFonts w:ascii="Calibri" w:hAnsi="Calibri" w:cs="Calibri"/>
          <w:sz w:val="20"/>
          <w:szCs w:val="20"/>
        </w:rPr>
        <w:t>identification of climate-resilient</w:t>
      </w:r>
      <w:r w:rsidR="4245AE74" w:rsidRPr="6DAD409F">
        <w:rPr>
          <w:rFonts w:ascii="Calibri" w:hAnsi="Calibri" w:cs="Calibri"/>
          <w:sz w:val="20"/>
          <w:szCs w:val="20"/>
        </w:rPr>
        <w:t xml:space="preserve"> water is one of the </w:t>
      </w:r>
      <w:r w:rsidR="5B1F3886" w:rsidRPr="6DAD409F">
        <w:rPr>
          <w:rFonts w:ascii="Calibri" w:hAnsi="Calibri" w:cs="Calibri"/>
          <w:sz w:val="20"/>
          <w:szCs w:val="20"/>
        </w:rPr>
        <w:t>objectives</w:t>
      </w:r>
      <w:r w:rsidR="4245AE74" w:rsidRPr="6DAD409F">
        <w:rPr>
          <w:rFonts w:ascii="Calibri" w:hAnsi="Calibri" w:cs="Calibri"/>
          <w:sz w:val="20"/>
          <w:szCs w:val="20"/>
        </w:rPr>
        <w:t xml:space="preserve"> of this survey to ensure sustainable water access </w:t>
      </w:r>
      <w:r w:rsidR="6B178321" w:rsidRPr="6DAD409F">
        <w:rPr>
          <w:rFonts w:ascii="Calibri" w:hAnsi="Calibri" w:cs="Calibri"/>
          <w:sz w:val="20"/>
          <w:szCs w:val="20"/>
        </w:rPr>
        <w:t>to the population.</w:t>
      </w:r>
    </w:p>
    <w:p w14:paraId="384E473C" w14:textId="77777777" w:rsidR="00CB6DB0" w:rsidRDefault="00CB6DB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254D0204" w14:textId="3722B33C" w:rsidR="00CB6DB0" w:rsidRDefault="00923C47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To </w:t>
      </w:r>
      <w:r w:rsidR="00EF27EC">
        <w:rPr>
          <w:rFonts w:ascii="Calibri" w:hAnsi="Calibri" w:cs="Calibri"/>
          <w:sz w:val="20"/>
          <w:szCs w:val="20"/>
        </w:rPr>
        <w:t xml:space="preserve">improve this part of the work SI </w:t>
      </w:r>
      <w:r w:rsidR="00297C30">
        <w:rPr>
          <w:rFonts w:ascii="Calibri" w:hAnsi="Calibri" w:cs="Calibri"/>
          <w:sz w:val="20"/>
          <w:szCs w:val="20"/>
        </w:rPr>
        <w:t>seeks</w:t>
      </w:r>
      <w:r w:rsidR="00EF27EC">
        <w:rPr>
          <w:rFonts w:ascii="Calibri" w:hAnsi="Calibri" w:cs="Calibri"/>
          <w:sz w:val="20"/>
          <w:szCs w:val="20"/>
        </w:rPr>
        <w:t xml:space="preserve"> to test if </w:t>
      </w:r>
      <w:r w:rsidR="0061139B">
        <w:rPr>
          <w:rFonts w:ascii="Calibri" w:hAnsi="Calibri" w:cs="Calibri"/>
          <w:sz w:val="20"/>
          <w:szCs w:val="20"/>
        </w:rPr>
        <w:t xml:space="preserve">comprehensive groundwater potential mapping </w:t>
      </w:r>
      <w:r w:rsidR="00E527F6">
        <w:rPr>
          <w:rFonts w:ascii="Calibri" w:hAnsi="Calibri" w:cs="Calibri"/>
          <w:sz w:val="20"/>
          <w:szCs w:val="20"/>
        </w:rPr>
        <w:t>(including remote sensing</w:t>
      </w:r>
      <w:r w:rsidR="001C5CD3">
        <w:rPr>
          <w:rFonts w:ascii="Calibri" w:hAnsi="Calibri" w:cs="Calibri"/>
          <w:sz w:val="20"/>
          <w:szCs w:val="20"/>
        </w:rPr>
        <w:t xml:space="preserve">, geospatial </w:t>
      </w:r>
      <w:r w:rsidR="006302A0">
        <w:rPr>
          <w:rFonts w:ascii="Calibri" w:hAnsi="Calibri" w:cs="Calibri"/>
          <w:sz w:val="20"/>
          <w:szCs w:val="20"/>
        </w:rPr>
        <w:t xml:space="preserve">analysis, GIS, </w:t>
      </w:r>
      <w:r w:rsidR="0082596C">
        <w:rPr>
          <w:rFonts w:ascii="Calibri" w:hAnsi="Calibri" w:cs="Calibri"/>
          <w:sz w:val="20"/>
          <w:szCs w:val="20"/>
        </w:rPr>
        <w:t>Hydrogeological modeling, ….)</w:t>
      </w:r>
      <w:r w:rsidR="00E527F6">
        <w:rPr>
          <w:rFonts w:ascii="Calibri" w:hAnsi="Calibri" w:cs="Calibri"/>
          <w:sz w:val="20"/>
          <w:szCs w:val="20"/>
        </w:rPr>
        <w:t xml:space="preserve">, </w:t>
      </w:r>
      <w:r w:rsidR="0061139B">
        <w:rPr>
          <w:rFonts w:ascii="Calibri" w:hAnsi="Calibri" w:cs="Calibri"/>
          <w:sz w:val="20"/>
          <w:szCs w:val="20"/>
        </w:rPr>
        <w:t xml:space="preserve">can help and improve the </w:t>
      </w:r>
      <w:r w:rsidR="00297C30">
        <w:rPr>
          <w:rFonts w:ascii="Calibri" w:hAnsi="Calibri" w:cs="Calibri"/>
          <w:sz w:val="20"/>
          <w:szCs w:val="20"/>
        </w:rPr>
        <w:t>implementation of such wash project.</w:t>
      </w:r>
    </w:p>
    <w:p w14:paraId="70A6AC21" w14:textId="77777777" w:rsidR="00297C30" w:rsidRDefault="00297C3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6B058616" w14:textId="77777777" w:rsidR="00297C30" w:rsidRDefault="00297C3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4E7548FB" w14:textId="77777777" w:rsidR="005E27D3" w:rsidRPr="00291C77" w:rsidRDefault="005E27D3" w:rsidP="005E27D3">
      <w:pPr>
        <w:pStyle w:val="Paragraphedeliste"/>
        <w:keepNext/>
        <w:keepLines/>
        <w:numPr>
          <w:ilvl w:val="0"/>
          <w:numId w:val="4"/>
        </w:numPr>
        <w:spacing w:before="360"/>
        <w:contextualSpacing w:val="0"/>
        <w:jc w:val="left"/>
        <w:outlineLvl w:val="1"/>
        <w:rPr>
          <w:rFonts w:asciiTheme="majorHAnsi" w:eastAsiaTheme="majorEastAsia" w:hAnsiTheme="majorHAnsi" w:cstheme="majorBidi"/>
          <w:b/>
          <w:bCs/>
          <w:caps/>
          <w:vanish/>
          <w:color w:val="EE1313" w:themeColor="accent1"/>
          <w:sz w:val="36"/>
          <w:szCs w:val="36"/>
        </w:rPr>
      </w:pPr>
      <w:r w:rsidRPr="00291C77">
        <w:rPr>
          <w:rFonts w:asciiTheme="majorHAnsi" w:eastAsiaTheme="majorEastAsia" w:hAnsiTheme="majorHAnsi" w:cstheme="majorBidi"/>
          <w:b/>
          <w:bCs/>
          <w:caps/>
          <w:vanish/>
          <w:color w:val="EE1313" w:themeColor="accent1"/>
          <w:sz w:val="36"/>
          <w:szCs w:val="36"/>
        </w:rPr>
        <w:t>Scope of the work</w:t>
      </w:r>
      <w:bookmarkStart w:id="1" w:name="_Toc205134396"/>
      <w:bookmarkStart w:id="2" w:name="_Toc205645722"/>
      <w:bookmarkEnd w:id="1"/>
      <w:bookmarkEnd w:id="2"/>
    </w:p>
    <w:p w14:paraId="53373A11" w14:textId="42EE9ADC" w:rsidR="00297C30" w:rsidRDefault="0040646F" w:rsidP="00297C30">
      <w:pPr>
        <w:pStyle w:val="Titre2"/>
      </w:pPr>
      <w:bookmarkStart w:id="3" w:name="_Toc205645723"/>
      <w:r>
        <w:t>Objective</w:t>
      </w:r>
      <w:bookmarkEnd w:id="3"/>
    </w:p>
    <w:p w14:paraId="2EF2C762" w14:textId="77777777" w:rsidR="00923C47" w:rsidRDefault="00923C47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7EF4DC34" w14:textId="77777777" w:rsidR="00464D79" w:rsidRDefault="0040646F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Produce </w:t>
      </w:r>
      <w:r w:rsidR="00624C50">
        <w:rPr>
          <w:rFonts w:ascii="Calibri" w:hAnsi="Calibri" w:cs="Calibri"/>
          <w:lang w:val="en-GB"/>
        </w:rPr>
        <w:t xml:space="preserve">detailed maps (one per site) </w:t>
      </w:r>
      <w:r w:rsidR="005D0DFE">
        <w:rPr>
          <w:rFonts w:ascii="Calibri" w:hAnsi="Calibri" w:cs="Calibri"/>
          <w:lang w:val="en-GB"/>
        </w:rPr>
        <w:t xml:space="preserve">with ranking of </w:t>
      </w:r>
      <w:r w:rsidR="00CB6DB0" w:rsidRPr="00CB6DB0">
        <w:rPr>
          <w:rFonts w:ascii="Calibri" w:hAnsi="Calibri" w:cs="Calibri"/>
          <w:lang w:val="en-GB"/>
        </w:rPr>
        <w:t xml:space="preserve">groundwater potential </w:t>
      </w:r>
      <w:r w:rsidR="007B05C2">
        <w:rPr>
          <w:rFonts w:ascii="Calibri" w:hAnsi="Calibri" w:cs="Calibri"/>
          <w:lang w:val="en-GB"/>
        </w:rPr>
        <w:t>areas</w:t>
      </w:r>
      <w:r w:rsidR="00464D79">
        <w:rPr>
          <w:rFonts w:ascii="Calibri" w:hAnsi="Calibri" w:cs="Calibri"/>
          <w:lang w:val="en-GB"/>
        </w:rPr>
        <w:t>.</w:t>
      </w:r>
    </w:p>
    <w:p w14:paraId="6AA18CB4" w14:textId="77777777" w:rsidR="00291C77" w:rsidRDefault="00291C77" w:rsidP="00291C77">
      <w:pPr>
        <w:pStyle w:val="Standard"/>
        <w:spacing w:before="0"/>
        <w:rPr>
          <w:rFonts w:ascii="Calibri" w:hAnsi="Calibri" w:cs="Calibri"/>
          <w:lang w:val="en-GB"/>
        </w:rPr>
      </w:pPr>
    </w:p>
    <w:p w14:paraId="1F3F2A0D" w14:textId="7D1C3CC4" w:rsidR="00464D79" w:rsidRDefault="00464D79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An explanatory document will be </w:t>
      </w:r>
      <w:r w:rsidR="00291C77">
        <w:rPr>
          <w:rFonts w:ascii="Calibri" w:hAnsi="Calibri" w:cs="Calibri"/>
          <w:lang w:val="en-GB"/>
        </w:rPr>
        <w:t>provided</w:t>
      </w:r>
      <w:r>
        <w:rPr>
          <w:rFonts w:ascii="Calibri" w:hAnsi="Calibri" w:cs="Calibri"/>
          <w:lang w:val="en-GB"/>
        </w:rPr>
        <w:t xml:space="preserve"> in addition to the maps to allow </w:t>
      </w:r>
      <w:r w:rsidR="0086280F">
        <w:rPr>
          <w:rFonts w:ascii="Calibri" w:hAnsi="Calibri" w:cs="Calibri"/>
          <w:lang w:val="en-GB"/>
        </w:rPr>
        <w:t>SI field team to understand and help them to use the result.</w:t>
      </w:r>
    </w:p>
    <w:p w14:paraId="70D6EE81" w14:textId="77777777" w:rsidR="0080015E" w:rsidRDefault="0080015E" w:rsidP="00CB6DB0">
      <w:pPr>
        <w:pStyle w:val="Standard"/>
        <w:rPr>
          <w:rFonts w:ascii="Calibri" w:hAnsi="Calibri" w:cs="Calibri"/>
          <w:lang w:val="en-GB"/>
        </w:rPr>
      </w:pPr>
    </w:p>
    <w:p w14:paraId="2C2C39E1" w14:textId="19C0111F" w:rsidR="00623206" w:rsidRDefault="00623206" w:rsidP="00CB6DB0">
      <w:pPr>
        <w:pStyle w:val="Standard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The final location of the different sites will be provided </w:t>
      </w:r>
      <w:proofErr w:type="gramStart"/>
      <w:r>
        <w:rPr>
          <w:rFonts w:ascii="Calibri" w:hAnsi="Calibri" w:cs="Calibri"/>
          <w:lang w:val="en-GB"/>
        </w:rPr>
        <w:t>at the moment</w:t>
      </w:r>
      <w:proofErr w:type="gramEnd"/>
      <w:r>
        <w:rPr>
          <w:rFonts w:ascii="Calibri" w:hAnsi="Calibri" w:cs="Calibri"/>
          <w:lang w:val="en-GB"/>
        </w:rPr>
        <w:t xml:space="preserve"> of the contract signature</w:t>
      </w:r>
      <w:r w:rsidR="00696147">
        <w:rPr>
          <w:rFonts w:ascii="Calibri" w:hAnsi="Calibri" w:cs="Calibri"/>
          <w:lang w:val="en-GB"/>
        </w:rPr>
        <w:t>.</w:t>
      </w:r>
    </w:p>
    <w:p w14:paraId="3CE65587" w14:textId="77777777" w:rsidR="00623206" w:rsidRDefault="00623206" w:rsidP="00CB6DB0">
      <w:pPr>
        <w:pStyle w:val="Standard"/>
        <w:rPr>
          <w:rFonts w:ascii="Calibri" w:hAnsi="Calibri" w:cs="Calibri"/>
          <w:lang w:val="en-GB"/>
        </w:rPr>
      </w:pPr>
    </w:p>
    <w:p w14:paraId="2B618007" w14:textId="77777777" w:rsidR="0040646F" w:rsidRDefault="0040646F" w:rsidP="0040646F">
      <w:pPr>
        <w:pStyle w:val="Titre2"/>
      </w:pPr>
      <w:bookmarkStart w:id="4" w:name="_Toc205645724"/>
      <w:r>
        <w:t>Technical requirements</w:t>
      </w:r>
      <w:bookmarkEnd w:id="4"/>
    </w:p>
    <w:p w14:paraId="56794736" w14:textId="77777777" w:rsidR="0040646F" w:rsidRDefault="0040646F" w:rsidP="0040646F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05ADC514" w14:textId="77777777" w:rsidR="0040646F" w:rsidRPr="00CB6DB0" w:rsidRDefault="0040646F" w:rsidP="00291C77">
      <w:pPr>
        <w:pStyle w:val="Standard"/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Develop integrated groundwater potential maps using multi-criteria GIS analysis</w:t>
      </w:r>
      <w:r>
        <w:rPr>
          <w:rFonts w:ascii="Calibri" w:hAnsi="Calibri" w:cs="Calibri"/>
          <w:lang w:val="en-GB"/>
        </w:rPr>
        <w:t xml:space="preserve"> </w:t>
      </w:r>
      <w:r w:rsidRPr="00CB6DB0">
        <w:rPr>
          <w:rFonts w:ascii="Calibri" w:hAnsi="Calibri" w:cs="Calibri"/>
          <w:lang w:val="en-GB"/>
        </w:rPr>
        <w:t>incorporating</w:t>
      </w:r>
      <w:r>
        <w:rPr>
          <w:rFonts w:ascii="Calibri" w:hAnsi="Calibri" w:cs="Calibri"/>
          <w:lang w:val="en-GB"/>
        </w:rPr>
        <w:t xml:space="preserve"> conventional and advanced methods</w:t>
      </w:r>
      <w:r w:rsidRPr="00CB6DB0">
        <w:rPr>
          <w:rFonts w:ascii="Calibri" w:hAnsi="Calibri" w:cs="Calibri"/>
          <w:lang w:val="en-GB"/>
        </w:rPr>
        <w:t>, but not limited to:</w:t>
      </w:r>
    </w:p>
    <w:p w14:paraId="766E374D" w14:textId="77777777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Topographic analysis </w:t>
      </w:r>
      <w:r>
        <w:rPr>
          <w:rFonts w:ascii="Calibri" w:hAnsi="Calibri" w:cs="Calibri"/>
          <w:lang w:val="en-GB"/>
        </w:rPr>
        <w:t>(</w:t>
      </w:r>
      <w:r w:rsidRPr="00CB6DB0">
        <w:rPr>
          <w:rFonts w:ascii="Calibri" w:hAnsi="Calibri" w:cs="Calibri"/>
          <w:lang w:val="en-GB"/>
        </w:rPr>
        <w:t>Slope</w:t>
      </w:r>
      <w:r>
        <w:rPr>
          <w:rFonts w:ascii="Calibri" w:hAnsi="Calibri" w:cs="Calibri"/>
          <w:lang w:val="en-GB"/>
        </w:rPr>
        <w:t xml:space="preserve"> and</w:t>
      </w:r>
      <w:r w:rsidRPr="00CB6DB0">
        <w:rPr>
          <w:rFonts w:ascii="Calibri" w:hAnsi="Calibri" w:cs="Calibri"/>
          <w:lang w:val="en-GB"/>
        </w:rPr>
        <w:t xml:space="preserve"> elevation influences</w:t>
      </w:r>
      <w:r>
        <w:rPr>
          <w:rFonts w:ascii="Calibri" w:hAnsi="Calibri" w:cs="Calibri"/>
          <w:lang w:val="en-GB"/>
        </w:rPr>
        <w:t>)</w:t>
      </w:r>
    </w:p>
    <w:p w14:paraId="7D4C7729" w14:textId="77777777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Geological formations </w:t>
      </w:r>
      <w:r>
        <w:rPr>
          <w:rFonts w:ascii="Calibri" w:hAnsi="Calibri" w:cs="Calibri"/>
          <w:lang w:val="en-GB"/>
        </w:rPr>
        <w:t>(r</w:t>
      </w:r>
      <w:r w:rsidRPr="00CB6DB0">
        <w:rPr>
          <w:rFonts w:ascii="Calibri" w:hAnsi="Calibri" w:cs="Calibri"/>
          <w:lang w:val="en-GB"/>
        </w:rPr>
        <w:t>ock type and structur</w:t>
      </w:r>
      <w:r>
        <w:rPr>
          <w:rFonts w:ascii="Calibri" w:hAnsi="Calibri" w:cs="Calibri"/>
          <w:lang w:val="en-GB"/>
        </w:rPr>
        <w:t>al</w:t>
      </w:r>
      <w:r w:rsidRPr="00CB6DB0">
        <w:rPr>
          <w:rFonts w:ascii="Calibri" w:hAnsi="Calibri" w:cs="Calibri"/>
          <w:lang w:val="en-GB"/>
        </w:rPr>
        <w:t xml:space="preserve"> analysis</w:t>
      </w:r>
      <w:r>
        <w:rPr>
          <w:rFonts w:ascii="Calibri" w:hAnsi="Calibri" w:cs="Calibri"/>
          <w:lang w:val="en-GB"/>
        </w:rPr>
        <w:t>)</w:t>
      </w:r>
    </w:p>
    <w:p w14:paraId="79845933" w14:textId="593735C2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Climate data </w:t>
      </w:r>
      <w:r>
        <w:rPr>
          <w:rFonts w:ascii="Calibri" w:hAnsi="Calibri" w:cs="Calibri"/>
          <w:lang w:val="en-GB"/>
        </w:rPr>
        <w:t>(</w:t>
      </w:r>
      <w:r w:rsidRPr="00CB6DB0">
        <w:rPr>
          <w:rFonts w:ascii="Calibri" w:hAnsi="Calibri" w:cs="Calibri"/>
          <w:lang w:val="en-GB"/>
        </w:rPr>
        <w:t>Rainfall patterns and distribution</w:t>
      </w:r>
      <w:r>
        <w:rPr>
          <w:rFonts w:ascii="Calibri" w:hAnsi="Calibri" w:cs="Calibri"/>
          <w:lang w:val="en-GB"/>
        </w:rPr>
        <w:t xml:space="preserve"> if </w:t>
      </w:r>
      <w:r w:rsidR="00291C77">
        <w:rPr>
          <w:rFonts w:ascii="Calibri" w:hAnsi="Calibri" w:cs="Calibri"/>
          <w:lang w:val="en-GB"/>
        </w:rPr>
        <w:t>possible,</w:t>
      </w:r>
      <w:r>
        <w:rPr>
          <w:rFonts w:ascii="Calibri" w:hAnsi="Calibri" w:cs="Calibri"/>
          <w:lang w:val="en-GB"/>
        </w:rPr>
        <w:t xml:space="preserve"> including climate change aspect already observed in the study area – less rain / specific event)</w:t>
      </w:r>
    </w:p>
    <w:p w14:paraId="655EFCBA" w14:textId="77777777" w:rsidR="0040646F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Hydrological factors </w:t>
      </w:r>
      <w:r>
        <w:rPr>
          <w:rFonts w:ascii="Calibri" w:hAnsi="Calibri" w:cs="Calibri"/>
          <w:lang w:val="en-GB"/>
        </w:rPr>
        <w:t>(</w:t>
      </w:r>
      <w:r w:rsidRPr="00CB6DB0">
        <w:rPr>
          <w:rFonts w:ascii="Calibri" w:hAnsi="Calibri" w:cs="Calibri"/>
          <w:lang w:val="en-GB"/>
        </w:rPr>
        <w:t>Drainage density and surface water patterns</w:t>
      </w:r>
      <w:r>
        <w:rPr>
          <w:rFonts w:ascii="Calibri" w:hAnsi="Calibri" w:cs="Calibri"/>
          <w:lang w:val="en-GB"/>
        </w:rPr>
        <w:t>)</w:t>
      </w:r>
    </w:p>
    <w:p w14:paraId="08124783" w14:textId="77777777" w:rsidR="0040646F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Land use and cover (vegetation, agriculture, …)</w:t>
      </w:r>
    </w:p>
    <w:p w14:paraId="404E1B32" w14:textId="77777777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Satellite remote sensing data </w:t>
      </w:r>
    </w:p>
    <w:p w14:paraId="79EBFEBE" w14:textId="32182545" w:rsidR="7A0ED8CA" w:rsidRDefault="61B17796" w:rsidP="6DAD409F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>Hydrogeological validation (Integration with existing well data information that will be provided by SI)</w:t>
      </w:r>
    </w:p>
    <w:p w14:paraId="3084D6F6" w14:textId="77777777" w:rsidR="00291C77" w:rsidRDefault="00291C77" w:rsidP="00291C77">
      <w:pPr>
        <w:pStyle w:val="Standard"/>
        <w:spacing w:before="0"/>
        <w:rPr>
          <w:rFonts w:ascii="Calibri" w:hAnsi="Calibri" w:cs="Calibri"/>
          <w:lang w:val="en-GB"/>
        </w:rPr>
      </w:pPr>
    </w:p>
    <w:p w14:paraId="42A66454" w14:textId="4290B759" w:rsidR="00F333DA" w:rsidRDefault="0040646F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SI will also provide all element in its possession including 2025 Hydrogeological survey in part of the provinces targeted. </w:t>
      </w:r>
    </w:p>
    <w:p w14:paraId="44D6B6B6" w14:textId="77777777" w:rsidR="00F333DA" w:rsidRDefault="00F333DA">
      <w:pPr>
        <w:rPr>
          <w:rFonts w:ascii="Calibri" w:eastAsia="Times New Roman" w:hAnsi="Calibri" w:cs="Calibri"/>
          <w:kern w:val="3"/>
          <w:sz w:val="22"/>
          <w:szCs w:val="24"/>
        </w:rPr>
      </w:pPr>
      <w:r>
        <w:rPr>
          <w:rFonts w:ascii="Calibri" w:hAnsi="Calibri" w:cs="Calibri"/>
        </w:rPr>
        <w:br w:type="page"/>
      </w:r>
    </w:p>
    <w:p w14:paraId="4490C896" w14:textId="0E6DA98C" w:rsidR="006E670F" w:rsidRDefault="006E670F">
      <w:pPr>
        <w:rPr>
          <w:rFonts w:ascii="Calibri" w:eastAsia="Times New Roman" w:hAnsi="Calibri" w:cs="Calibri"/>
          <w:kern w:val="3"/>
          <w:sz w:val="22"/>
          <w:szCs w:val="24"/>
        </w:rPr>
      </w:pPr>
    </w:p>
    <w:p w14:paraId="0EA62DB9" w14:textId="76418310" w:rsidR="00D82728" w:rsidRDefault="00D82728" w:rsidP="00D82728">
      <w:pPr>
        <w:pStyle w:val="Titre2"/>
      </w:pPr>
      <w:bookmarkStart w:id="5" w:name="_Toc205645725"/>
      <w:r>
        <w:t>Methodology</w:t>
      </w:r>
      <w:bookmarkEnd w:id="5"/>
    </w:p>
    <w:p w14:paraId="134AF8FE" w14:textId="77777777" w:rsidR="00D82728" w:rsidRDefault="00D82728" w:rsidP="00CB6DB0">
      <w:pPr>
        <w:pStyle w:val="Standard"/>
        <w:rPr>
          <w:rFonts w:ascii="Calibri" w:hAnsi="Calibri" w:cs="Calibri"/>
          <w:lang w:val="en-GB"/>
        </w:rPr>
      </w:pPr>
    </w:p>
    <w:p w14:paraId="16451995" w14:textId="53A82A72" w:rsidR="00F74476" w:rsidRDefault="00F74476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The </w:t>
      </w:r>
      <w:r w:rsidR="003B7AA7">
        <w:rPr>
          <w:rFonts w:ascii="Calibri" w:hAnsi="Calibri" w:cs="Calibri"/>
          <w:lang w:val="en-GB"/>
        </w:rPr>
        <w:t xml:space="preserve">Contractor will need to develop </w:t>
      </w:r>
      <w:r w:rsidR="006D62F5">
        <w:rPr>
          <w:rFonts w:ascii="Calibri" w:hAnsi="Calibri" w:cs="Calibri"/>
          <w:lang w:val="en-GB"/>
        </w:rPr>
        <w:t>its</w:t>
      </w:r>
      <w:r w:rsidR="003B7AA7">
        <w:rPr>
          <w:rFonts w:ascii="Calibri" w:hAnsi="Calibri" w:cs="Calibri"/>
          <w:lang w:val="en-GB"/>
        </w:rPr>
        <w:t xml:space="preserve"> approach, with data and tool used</w:t>
      </w:r>
      <w:r w:rsidR="00BF6203">
        <w:rPr>
          <w:rFonts w:ascii="Calibri" w:hAnsi="Calibri" w:cs="Calibri"/>
          <w:lang w:val="en-GB"/>
        </w:rPr>
        <w:t>.</w:t>
      </w:r>
    </w:p>
    <w:p w14:paraId="2FED6F3A" w14:textId="77777777" w:rsidR="00291C77" w:rsidRDefault="002D6154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In all case the methodology should</w:t>
      </w:r>
      <w:r w:rsidR="00291C77">
        <w:rPr>
          <w:rFonts w:ascii="Calibri" w:hAnsi="Calibri" w:cs="Calibri"/>
          <w:lang w:val="en-GB"/>
        </w:rPr>
        <w:t>:</w:t>
      </w:r>
    </w:p>
    <w:p w14:paraId="5E8E4E6C" w14:textId="4D351E2A" w:rsidR="002D6154" w:rsidRDefault="00291C77" w:rsidP="00291C77">
      <w:pPr>
        <w:pStyle w:val="Standard"/>
        <w:numPr>
          <w:ilvl w:val="0"/>
          <w:numId w:val="32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I</w:t>
      </w:r>
      <w:r w:rsidR="002D6154">
        <w:rPr>
          <w:rFonts w:ascii="Calibri" w:hAnsi="Calibri" w:cs="Calibri"/>
          <w:lang w:val="en-GB"/>
        </w:rPr>
        <w:t xml:space="preserve">ntegrated </w:t>
      </w:r>
      <w:r w:rsidR="009343BD">
        <w:rPr>
          <w:rFonts w:ascii="Calibri" w:hAnsi="Calibri" w:cs="Calibri"/>
          <w:lang w:val="en-GB"/>
        </w:rPr>
        <w:t>Analytical Hierarchy Process (AHP)</w:t>
      </w:r>
      <w:r w:rsidR="00D85497">
        <w:rPr>
          <w:rFonts w:ascii="Calibri" w:hAnsi="Calibri" w:cs="Calibri"/>
          <w:lang w:val="en-GB"/>
        </w:rPr>
        <w:t xml:space="preserve"> and/or Muti</w:t>
      </w:r>
      <w:r w:rsidR="00C5398F">
        <w:rPr>
          <w:rFonts w:ascii="Calibri" w:hAnsi="Calibri" w:cs="Calibri"/>
          <w:lang w:val="en-GB"/>
        </w:rPr>
        <w:t xml:space="preserve">-Influencing Factor (MAF) </w:t>
      </w:r>
      <w:r w:rsidR="00E518A6">
        <w:rPr>
          <w:rFonts w:ascii="Calibri" w:hAnsi="Calibri" w:cs="Calibri"/>
          <w:lang w:val="en-GB"/>
        </w:rPr>
        <w:t>weighting</w:t>
      </w:r>
      <w:r w:rsidR="00C5398F">
        <w:rPr>
          <w:rFonts w:ascii="Calibri" w:hAnsi="Calibri" w:cs="Calibri"/>
          <w:lang w:val="en-GB"/>
        </w:rPr>
        <w:t xml:space="preserve"> </w:t>
      </w:r>
      <w:r w:rsidR="00E518A6">
        <w:rPr>
          <w:rFonts w:ascii="Calibri" w:hAnsi="Calibri" w:cs="Calibri"/>
          <w:lang w:val="en-GB"/>
        </w:rPr>
        <w:t>methodology</w:t>
      </w:r>
    </w:p>
    <w:p w14:paraId="3E6474DD" w14:textId="2C79835A" w:rsidR="00BF6203" w:rsidRDefault="00E518A6" w:rsidP="00291C77">
      <w:pPr>
        <w:pStyle w:val="Standard"/>
        <w:numPr>
          <w:ilvl w:val="0"/>
          <w:numId w:val="32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Use GIS to do layers analysis and final mapping</w:t>
      </w:r>
    </w:p>
    <w:p w14:paraId="42253BD9" w14:textId="6FDF026D" w:rsidR="00CB6DB0" w:rsidRPr="00CB6DB0" w:rsidRDefault="6D229AA7" w:rsidP="00291C77">
      <w:pPr>
        <w:pStyle w:val="Standard"/>
        <w:numPr>
          <w:ilvl w:val="0"/>
          <w:numId w:val="32"/>
        </w:numPr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Generate groundwater potential </w:t>
      </w:r>
      <w:r w:rsidR="3A13CF8E" w:rsidRPr="6DAD409F">
        <w:rPr>
          <w:rFonts w:ascii="Calibri" w:hAnsi="Calibri" w:cs="Calibri"/>
          <w:lang w:val="en-GB"/>
        </w:rPr>
        <w:t xml:space="preserve">map with clear differentiation of potentiality classification from very poor to </w:t>
      </w:r>
      <w:r w:rsidR="0C1D1459" w:rsidRPr="6DAD409F">
        <w:rPr>
          <w:rFonts w:ascii="Calibri" w:hAnsi="Calibri" w:cs="Calibri"/>
          <w:lang w:val="en-GB"/>
        </w:rPr>
        <w:t>hight groundwater potential class. In all case th</w:t>
      </w:r>
      <w:r w:rsidR="653C0629" w:rsidRPr="6DAD409F">
        <w:rPr>
          <w:rFonts w:ascii="Calibri" w:hAnsi="Calibri" w:cs="Calibri"/>
          <w:lang w:val="en-GB"/>
        </w:rPr>
        <w:t>e</w:t>
      </w:r>
      <w:r w:rsidR="0C1D1459" w:rsidRPr="6DAD409F">
        <w:rPr>
          <w:rFonts w:ascii="Calibri" w:hAnsi="Calibri" w:cs="Calibri"/>
          <w:lang w:val="en-GB"/>
        </w:rPr>
        <w:t xml:space="preserve"> n</w:t>
      </w:r>
      <w:r w:rsidR="2057CA35" w:rsidRPr="6DAD409F">
        <w:rPr>
          <w:rFonts w:ascii="Calibri" w:hAnsi="Calibri" w:cs="Calibri"/>
          <w:lang w:val="en-GB"/>
        </w:rPr>
        <w:t>um</w:t>
      </w:r>
      <w:r w:rsidR="0C1D1459" w:rsidRPr="6DAD409F">
        <w:rPr>
          <w:rFonts w:ascii="Calibri" w:hAnsi="Calibri" w:cs="Calibri"/>
          <w:lang w:val="en-GB"/>
        </w:rPr>
        <w:t>b</w:t>
      </w:r>
      <w:r w:rsidR="2057CA35" w:rsidRPr="6DAD409F">
        <w:rPr>
          <w:rFonts w:ascii="Calibri" w:hAnsi="Calibri" w:cs="Calibri"/>
          <w:lang w:val="en-GB"/>
        </w:rPr>
        <w:t>er</w:t>
      </w:r>
      <w:r w:rsidR="0C1D1459" w:rsidRPr="6DAD409F">
        <w:rPr>
          <w:rFonts w:ascii="Calibri" w:hAnsi="Calibri" w:cs="Calibri"/>
          <w:lang w:val="en-GB"/>
        </w:rPr>
        <w:t xml:space="preserve"> of </w:t>
      </w:r>
      <w:r w:rsidR="653C0629" w:rsidRPr="6DAD409F">
        <w:rPr>
          <w:rFonts w:ascii="Calibri" w:hAnsi="Calibri" w:cs="Calibri"/>
          <w:lang w:val="en-GB"/>
        </w:rPr>
        <w:t>class</w:t>
      </w:r>
      <w:r w:rsidR="791E76F5" w:rsidRPr="6DAD409F">
        <w:rPr>
          <w:rFonts w:ascii="Calibri" w:hAnsi="Calibri" w:cs="Calibri"/>
          <w:lang w:val="en-GB"/>
        </w:rPr>
        <w:t>es</w:t>
      </w:r>
      <w:r w:rsidR="653C0629" w:rsidRPr="6DAD409F">
        <w:rPr>
          <w:rFonts w:ascii="Calibri" w:hAnsi="Calibri" w:cs="Calibri"/>
          <w:lang w:val="en-GB"/>
        </w:rPr>
        <w:t xml:space="preserve"> should not be </w:t>
      </w:r>
      <w:r w:rsidR="2057CA35" w:rsidRPr="6DAD409F">
        <w:rPr>
          <w:rFonts w:ascii="Calibri" w:hAnsi="Calibri" w:cs="Calibri"/>
          <w:lang w:val="en-GB"/>
        </w:rPr>
        <w:t>below</w:t>
      </w:r>
      <w:r w:rsidR="653C0629" w:rsidRPr="6DAD409F">
        <w:rPr>
          <w:rFonts w:ascii="Calibri" w:hAnsi="Calibri" w:cs="Calibri"/>
          <w:lang w:val="en-GB"/>
        </w:rPr>
        <w:t xml:space="preserve"> 5.</w:t>
      </w:r>
    </w:p>
    <w:p w14:paraId="207E9DA8" w14:textId="77777777" w:rsidR="005B39BD" w:rsidRDefault="005B39BD" w:rsidP="00291C77">
      <w:pPr>
        <w:pStyle w:val="Standard"/>
        <w:spacing w:before="0"/>
        <w:rPr>
          <w:rFonts w:ascii="Calibri" w:hAnsi="Calibri" w:cs="Calibri"/>
          <w:lang w:val="en-GB"/>
        </w:rPr>
      </w:pPr>
    </w:p>
    <w:p w14:paraId="240CAB1A" w14:textId="3C2FA8A1" w:rsidR="00B92F70" w:rsidRDefault="653C0629" w:rsidP="00291C77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Ensure that existing data </w:t>
      </w:r>
      <w:r w:rsidR="6894CE2B" w:rsidRPr="6DAD409F">
        <w:rPr>
          <w:rFonts w:ascii="Calibri" w:hAnsi="Calibri" w:cs="Calibri"/>
          <w:lang w:val="en-GB"/>
        </w:rPr>
        <w:t xml:space="preserve">information shared by SI (BH </w:t>
      </w:r>
      <w:r w:rsidR="7A28DA21" w:rsidRPr="6DAD409F">
        <w:rPr>
          <w:rFonts w:ascii="Calibri" w:hAnsi="Calibri" w:cs="Calibri"/>
          <w:lang w:val="en-GB"/>
        </w:rPr>
        <w:t>depth</w:t>
      </w:r>
      <w:r w:rsidR="00833C59">
        <w:rPr>
          <w:rFonts w:ascii="Calibri" w:hAnsi="Calibri" w:cs="Calibri"/>
          <w:lang w:val="en-GB"/>
        </w:rPr>
        <w:t xml:space="preserve"> </w:t>
      </w:r>
      <w:r w:rsidR="6894CE2B" w:rsidRPr="6DAD409F">
        <w:rPr>
          <w:rFonts w:ascii="Calibri" w:hAnsi="Calibri" w:cs="Calibri"/>
          <w:lang w:val="en-GB"/>
        </w:rPr>
        <w:t>/ water level / quality) are used to val</w:t>
      </w:r>
      <w:r w:rsidR="496025C3" w:rsidRPr="6DAD409F">
        <w:rPr>
          <w:rFonts w:ascii="Calibri" w:hAnsi="Calibri" w:cs="Calibri"/>
          <w:lang w:val="en-GB"/>
        </w:rPr>
        <w:t>idate the model.</w:t>
      </w:r>
    </w:p>
    <w:p w14:paraId="291A4F4E" w14:textId="77777777" w:rsidR="00B92F70" w:rsidRDefault="00B92F70" w:rsidP="00CB6DB0">
      <w:pPr>
        <w:pStyle w:val="Standard"/>
        <w:rPr>
          <w:rFonts w:ascii="Calibri" w:hAnsi="Calibri" w:cs="Calibri"/>
          <w:lang w:val="en-GB"/>
        </w:rPr>
      </w:pPr>
    </w:p>
    <w:p w14:paraId="05FD364F" w14:textId="26CE8B5C" w:rsidR="006D62F5" w:rsidRDefault="006D62F5" w:rsidP="006D62F5">
      <w:pPr>
        <w:pStyle w:val="Titre2"/>
      </w:pPr>
      <w:bookmarkStart w:id="6" w:name="_Toc205645726"/>
      <w:r>
        <w:t>Deliver</w:t>
      </w:r>
      <w:r w:rsidR="00CA7FAC">
        <w:t>a</w:t>
      </w:r>
      <w:r>
        <w:t>bles</w:t>
      </w:r>
      <w:bookmarkEnd w:id="6"/>
    </w:p>
    <w:p w14:paraId="5E19167E" w14:textId="77777777" w:rsidR="006D62F5" w:rsidRDefault="006D62F5" w:rsidP="006D62F5">
      <w:pPr>
        <w:pStyle w:val="Standard"/>
        <w:rPr>
          <w:rFonts w:ascii="Calibri" w:hAnsi="Calibri" w:cs="Calibri"/>
          <w:lang w:val="en-GB"/>
        </w:rPr>
      </w:pPr>
    </w:p>
    <w:p w14:paraId="66154839" w14:textId="3B52EFD2" w:rsidR="00114A81" w:rsidRPr="006F317D" w:rsidRDefault="00114A81" w:rsidP="0031325D">
      <w:pPr>
        <w:pStyle w:val="Standard"/>
        <w:spacing w:before="0"/>
        <w:rPr>
          <w:rFonts w:ascii="Calibri" w:hAnsi="Calibri" w:cs="Calibri"/>
          <w:b/>
          <w:bCs/>
          <w:u w:val="single"/>
          <w:lang w:val="en-GB"/>
        </w:rPr>
      </w:pPr>
      <w:r w:rsidRPr="006F317D">
        <w:rPr>
          <w:rFonts w:ascii="Calibri" w:hAnsi="Calibri" w:cs="Calibri"/>
          <w:b/>
          <w:bCs/>
          <w:u w:val="single"/>
          <w:lang w:val="en-GB"/>
        </w:rPr>
        <w:t>Inception meeting &amp; presentation</w:t>
      </w:r>
    </w:p>
    <w:p w14:paraId="072690C4" w14:textId="3D08C540" w:rsidR="000544DA" w:rsidRDefault="005F372A" w:rsidP="0031325D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Around</w:t>
      </w:r>
      <w:r w:rsidR="008D0CE4">
        <w:rPr>
          <w:rFonts w:ascii="Calibri" w:hAnsi="Calibri" w:cs="Calibri"/>
          <w:lang w:val="en-GB"/>
        </w:rPr>
        <w:t xml:space="preserve"> 2 weeks after contract signature and the sharing by SI of all the information (hydrogeological survey / BH data base</w:t>
      </w:r>
      <w:r w:rsidR="00FF0761">
        <w:rPr>
          <w:rFonts w:ascii="Calibri" w:hAnsi="Calibri" w:cs="Calibri"/>
          <w:lang w:val="en-GB"/>
        </w:rPr>
        <w:t xml:space="preserve"> / …), the service provider will plan an inception meeting </w:t>
      </w:r>
      <w:r w:rsidR="00E10125">
        <w:rPr>
          <w:rFonts w:ascii="Calibri" w:hAnsi="Calibri" w:cs="Calibri"/>
          <w:lang w:val="en-GB"/>
        </w:rPr>
        <w:t xml:space="preserve">to present </w:t>
      </w:r>
      <w:r w:rsidR="00BB66E1">
        <w:rPr>
          <w:rFonts w:ascii="Calibri" w:hAnsi="Calibri" w:cs="Calibri"/>
          <w:lang w:val="en-GB"/>
        </w:rPr>
        <w:t>its methodology and specific element in relation with data shared by SI</w:t>
      </w:r>
      <w:r w:rsidR="000544DA">
        <w:rPr>
          <w:rFonts w:ascii="Calibri" w:hAnsi="Calibri" w:cs="Calibri"/>
          <w:lang w:val="en-GB"/>
        </w:rPr>
        <w:t>.</w:t>
      </w:r>
      <w:r w:rsidR="003855DB">
        <w:rPr>
          <w:rFonts w:ascii="Calibri" w:hAnsi="Calibri" w:cs="Calibri"/>
          <w:lang w:val="en-GB"/>
        </w:rPr>
        <w:t xml:space="preserve"> A power point document should be developed for this inception phase process.</w:t>
      </w:r>
    </w:p>
    <w:p w14:paraId="3B2BD2FA" w14:textId="77777777" w:rsidR="000544DA" w:rsidRDefault="000544DA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03609924" w14:textId="77777777" w:rsidR="0060758A" w:rsidRDefault="0060758A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2BEE4B6C" w14:textId="483BE7B1" w:rsidR="00114A81" w:rsidRPr="006F317D" w:rsidRDefault="006F317D" w:rsidP="0031325D">
      <w:pPr>
        <w:pStyle w:val="Standard"/>
        <w:spacing w:before="0"/>
        <w:rPr>
          <w:rFonts w:ascii="Calibri" w:hAnsi="Calibri" w:cs="Calibri"/>
          <w:b/>
          <w:bCs/>
          <w:u w:val="single"/>
          <w:lang w:val="en-GB"/>
        </w:rPr>
      </w:pPr>
      <w:r w:rsidRPr="006F317D">
        <w:rPr>
          <w:rFonts w:ascii="Calibri" w:hAnsi="Calibri" w:cs="Calibri"/>
          <w:b/>
          <w:bCs/>
          <w:u w:val="single"/>
          <w:lang w:val="en-GB"/>
        </w:rPr>
        <w:t>Draft of reports and maps</w:t>
      </w:r>
    </w:p>
    <w:p w14:paraId="5CA230A3" w14:textId="24F55930" w:rsidR="00CA7FAC" w:rsidRDefault="7D73C736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1 month maximum after the inception </w:t>
      </w:r>
      <w:r w:rsidR="3B4D0D70" w:rsidRPr="6DAD409F">
        <w:rPr>
          <w:rFonts w:ascii="Calibri" w:hAnsi="Calibri" w:cs="Calibri"/>
          <w:lang w:val="en-GB"/>
        </w:rPr>
        <w:t xml:space="preserve">meeting </w:t>
      </w:r>
      <w:r w:rsidR="4A51F3FC" w:rsidRPr="6DAD409F">
        <w:rPr>
          <w:rFonts w:ascii="Calibri" w:hAnsi="Calibri" w:cs="Calibri"/>
          <w:lang w:val="en-GB"/>
        </w:rPr>
        <w:t xml:space="preserve">the service provider should provide a draft version of the result. A draft document will need to be shared and </w:t>
      </w:r>
      <w:r w:rsidR="6F448FDB" w:rsidRPr="6DAD409F">
        <w:rPr>
          <w:rFonts w:ascii="Calibri" w:hAnsi="Calibri" w:cs="Calibri"/>
          <w:lang w:val="en-GB"/>
        </w:rPr>
        <w:t>a presentation plan. Th</w:t>
      </w:r>
      <w:r w:rsidR="3CDBC45A" w:rsidRPr="6DAD409F">
        <w:rPr>
          <w:rFonts w:ascii="Calibri" w:hAnsi="Calibri" w:cs="Calibri"/>
          <w:lang w:val="en-GB"/>
        </w:rPr>
        <w:t>e</w:t>
      </w:r>
      <w:r w:rsidR="6F448FDB" w:rsidRPr="6DAD409F">
        <w:rPr>
          <w:rFonts w:ascii="Calibri" w:hAnsi="Calibri" w:cs="Calibri"/>
          <w:lang w:val="en-GB"/>
        </w:rPr>
        <w:t xml:space="preserve"> presentation should be adapted for field team </w:t>
      </w:r>
      <w:r w:rsidR="33B9D3E8" w:rsidRPr="6DAD409F">
        <w:rPr>
          <w:rFonts w:ascii="Calibri" w:hAnsi="Calibri" w:cs="Calibri"/>
          <w:lang w:val="en-GB"/>
        </w:rPr>
        <w:t>understanding.</w:t>
      </w:r>
    </w:p>
    <w:p w14:paraId="4B5569F4" w14:textId="77777777" w:rsidR="00CA7FAC" w:rsidRDefault="00CA7FAC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1BA64512" w14:textId="5DC56CC7" w:rsidR="006F317D" w:rsidRDefault="006F317D" w:rsidP="0031325D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SI should reply in 10 days to share all </w:t>
      </w:r>
      <w:proofErr w:type="spellStart"/>
      <w:r>
        <w:rPr>
          <w:rFonts w:ascii="Calibri" w:hAnsi="Calibri" w:cs="Calibri"/>
          <w:lang w:val="en-GB"/>
        </w:rPr>
        <w:t>it’s</w:t>
      </w:r>
      <w:proofErr w:type="spellEnd"/>
      <w:r>
        <w:rPr>
          <w:rFonts w:ascii="Calibri" w:hAnsi="Calibri" w:cs="Calibri"/>
          <w:lang w:val="en-GB"/>
        </w:rPr>
        <w:t xml:space="preserve"> remarks and comments after the provision of the draft reports</w:t>
      </w:r>
      <w:r w:rsidR="009E4661">
        <w:rPr>
          <w:rFonts w:ascii="Calibri" w:hAnsi="Calibri" w:cs="Calibri"/>
          <w:lang w:val="en-GB"/>
        </w:rPr>
        <w:t>.</w:t>
      </w:r>
    </w:p>
    <w:p w14:paraId="2B073D76" w14:textId="77777777" w:rsidR="006F317D" w:rsidRDefault="006F317D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0079FC0E" w14:textId="77777777" w:rsidR="0060758A" w:rsidRDefault="0060758A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66C36C66" w14:textId="77777777" w:rsidR="006504C5" w:rsidRDefault="006D62F5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006F317D">
        <w:rPr>
          <w:rFonts w:ascii="Calibri" w:hAnsi="Calibri" w:cs="Calibri"/>
          <w:b/>
          <w:bCs/>
          <w:u w:val="single"/>
          <w:lang w:val="en-GB"/>
        </w:rPr>
        <w:t xml:space="preserve">The </w:t>
      </w:r>
      <w:r w:rsidR="00CA7FAC" w:rsidRPr="006F317D">
        <w:rPr>
          <w:rFonts w:ascii="Calibri" w:hAnsi="Calibri" w:cs="Calibri"/>
          <w:b/>
          <w:bCs/>
          <w:u w:val="single"/>
          <w:lang w:val="en-GB"/>
        </w:rPr>
        <w:t>Final document</w:t>
      </w:r>
      <w:r w:rsidR="006504C5" w:rsidRPr="006F317D">
        <w:rPr>
          <w:rFonts w:ascii="Calibri" w:hAnsi="Calibri" w:cs="Calibri"/>
          <w:b/>
          <w:bCs/>
          <w:u w:val="single"/>
          <w:lang w:val="en-GB"/>
        </w:rPr>
        <w:t>s</w:t>
      </w:r>
      <w:r w:rsidR="006504C5">
        <w:rPr>
          <w:rFonts w:ascii="Calibri" w:hAnsi="Calibri" w:cs="Calibri"/>
          <w:lang w:val="en-GB"/>
        </w:rPr>
        <w:t xml:space="preserve"> that need to be shared should include at minima:</w:t>
      </w:r>
    </w:p>
    <w:p w14:paraId="096FA409" w14:textId="7A55E5DF" w:rsidR="00CB6DB0" w:rsidRPr="00CB6DB0" w:rsidRDefault="006504C5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</w:t>
      </w:r>
      <w:r w:rsidR="00CB6DB0" w:rsidRPr="00CB6DB0">
        <w:rPr>
          <w:rFonts w:ascii="Calibri" w:hAnsi="Calibri" w:cs="Calibri"/>
          <w:lang w:val="en-GB"/>
        </w:rPr>
        <w:t xml:space="preserve"> Technical Report (20-50 pages) including methodology, analysis, and</w:t>
      </w:r>
      <w:r>
        <w:rPr>
          <w:rFonts w:ascii="Calibri" w:hAnsi="Calibri" w:cs="Calibri"/>
          <w:lang w:val="en-GB"/>
        </w:rPr>
        <w:t xml:space="preserve"> </w:t>
      </w:r>
      <w:r w:rsidR="00CB6DB0" w:rsidRPr="00CB6DB0">
        <w:rPr>
          <w:rFonts w:ascii="Calibri" w:hAnsi="Calibri" w:cs="Calibri"/>
          <w:lang w:val="en-GB"/>
        </w:rPr>
        <w:t>recommendations</w:t>
      </w:r>
    </w:p>
    <w:p w14:paraId="1AF4B5A7" w14:textId="72BE4F58" w:rsidR="00CB6DB0" w:rsidRPr="00CB6DB0" w:rsidRDefault="00F51F08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For each site a h</w:t>
      </w:r>
      <w:r w:rsidR="00CB6DB0" w:rsidRPr="00CB6DB0">
        <w:rPr>
          <w:rFonts w:ascii="Calibri" w:hAnsi="Calibri" w:cs="Calibri"/>
          <w:lang w:val="en-GB"/>
        </w:rPr>
        <w:t>igh-resolution groundwater potential maps (print and digital formats)</w:t>
      </w:r>
    </w:p>
    <w:p w14:paraId="38E98CFA" w14:textId="5BBFE972" w:rsidR="00CB6DB0" w:rsidRPr="00CB6DB0" w:rsidRDefault="00F51F08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The </w:t>
      </w:r>
      <w:r w:rsidR="00CB6DB0" w:rsidRPr="00CB6DB0">
        <w:rPr>
          <w:rFonts w:ascii="Calibri" w:hAnsi="Calibri" w:cs="Calibri"/>
          <w:lang w:val="en-GB"/>
        </w:rPr>
        <w:t>GIS datasets and metadata in standard formats</w:t>
      </w:r>
      <w:r>
        <w:rPr>
          <w:rFonts w:ascii="Calibri" w:hAnsi="Calibri" w:cs="Calibri"/>
          <w:lang w:val="en-GB"/>
        </w:rPr>
        <w:t xml:space="preserve"> (open source)</w:t>
      </w:r>
    </w:p>
    <w:p w14:paraId="72D22D55" w14:textId="47E5E356" w:rsidR="00CB6DB0" w:rsidRDefault="00CB6DB0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Executive summary</w:t>
      </w:r>
      <w:r w:rsidR="00F51F08">
        <w:rPr>
          <w:rFonts w:ascii="Calibri" w:hAnsi="Calibri" w:cs="Calibri"/>
          <w:lang w:val="en-GB"/>
        </w:rPr>
        <w:t xml:space="preserve"> and power point </w:t>
      </w:r>
      <w:r w:rsidR="009E4661">
        <w:rPr>
          <w:rFonts w:ascii="Calibri" w:hAnsi="Calibri" w:cs="Calibri"/>
          <w:lang w:val="en-GB"/>
        </w:rPr>
        <w:t>presentation</w:t>
      </w:r>
      <w:r w:rsidRPr="00CB6DB0">
        <w:rPr>
          <w:rFonts w:ascii="Calibri" w:hAnsi="Calibri" w:cs="Calibri"/>
          <w:lang w:val="en-GB"/>
        </w:rPr>
        <w:t xml:space="preserve"> for non-technical stakeholders</w:t>
      </w:r>
    </w:p>
    <w:p w14:paraId="4FC44D55" w14:textId="77777777" w:rsidR="009E4661" w:rsidRDefault="009E4661" w:rsidP="00CB6DB0">
      <w:pPr>
        <w:pStyle w:val="Standard"/>
        <w:rPr>
          <w:rFonts w:ascii="Calibri" w:hAnsi="Calibri" w:cs="Calibri"/>
          <w:lang w:val="en-GB"/>
        </w:rPr>
      </w:pPr>
    </w:p>
    <w:p w14:paraId="7C97CE9D" w14:textId="533D7BC0" w:rsidR="00F333DA" w:rsidRDefault="00F333DA">
      <w:pPr>
        <w:rPr>
          <w:rFonts w:ascii="Calibri" w:eastAsia="Times New Roman" w:hAnsi="Calibri" w:cs="Calibri"/>
          <w:kern w:val="3"/>
          <w:sz w:val="22"/>
          <w:szCs w:val="24"/>
        </w:rPr>
      </w:pPr>
      <w:r>
        <w:rPr>
          <w:rFonts w:ascii="Calibri" w:hAnsi="Calibri" w:cs="Calibri"/>
        </w:rPr>
        <w:br w:type="page"/>
      </w:r>
    </w:p>
    <w:p w14:paraId="1D756A8A" w14:textId="0B650AB9" w:rsidR="00D02CB4" w:rsidRPr="0031325D" w:rsidRDefault="6577FECD" w:rsidP="6DAD409F">
      <w:pPr>
        <w:pStyle w:val="Paragraphedeliste"/>
        <w:keepNext/>
        <w:keepLines/>
        <w:numPr>
          <w:ilvl w:val="0"/>
          <w:numId w:val="4"/>
        </w:numPr>
        <w:spacing w:before="360"/>
        <w:jc w:val="left"/>
        <w:outlineLvl w:val="1"/>
        <w:rPr>
          <w:rFonts w:asciiTheme="majorHAnsi" w:eastAsiaTheme="majorEastAsia" w:hAnsiTheme="majorHAnsi" w:cstheme="majorBidi"/>
          <w:b/>
          <w:bCs/>
          <w:caps/>
          <w:color w:val="EE1313" w:themeColor="accent1"/>
          <w:sz w:val="36"/>
          <w:szCs w:val="36"/>
        </w:rPr>
      </w:pPr>
      <w:bookmarkStart w:id="7" w:name="_Toc205645727"/>
      <w:r w:rsidRPr="6DAD409F">
        <w:rPr>
          <w:rFonts w:asciiTheme="majorHAnsi" w:eastAsiaTheme="majorEastAsia" w:hAnsiTheme="majorHAnsi" w:cstheme="majorBidi"/>
          <w:b/>
          <w:bCs/>
          <w:caps/>
          <w:color w:val="EE1313" w:themeColor="accent1"/>
          <w:sz w:val="36"/>
          <w:szCs w:val="36"/>
        </w:rPr>
        <w:lastRenderedPageBreak/>
        <w:t>S</w:t>
      </w:r>
      <w:r w:rsidR="6205A602" w:rsidRPr="6DAD409F">
        <w:rPr>
          <w:rFonts w:asciiTheme="majorHAnsi" w:eastAsiaTheme="majorEastAsia" w:hAnsiTheme="majorHAnsi" w:cstheme="majorBidi"/>
          <w:b/>
          <w:bCs/>
          <w:caps/>
          <w:color w:val="EE1313" w:themeColor="accent1"/>
          <w:sz w:val="36"/>
          <w:szCs w:val="36"/>
        </w:rPr>
        <w:t>ubmission requirement</w:t>
      </w:r>
      <w:bookmarkStart w:id="8" w:name="_Toc205134401"/>
      <w:bookmarkEnd w:id="7"/>
      <w:bookmarkEnd w:id="8"/>
    </w:p>
    <w:p w14:paraId="212D9C55" w14:textId="3E5913B4" w:rsidR="00D02CB4" w:rsidRDefault="6205A602" w:rsidP="00D02CB4">
      <w:pPr>
        <w:pStyle w:val="Titre2"/>
      </w:pPr>
      <w:bookmarkStart w:id="9" w:name="_Toc205645728"/>
      <w:r>
        <w:t>Consultant qualifications</w:t>
      </w:r>
      <w:bookmarkEnd w:id="9"/>
    </w:p>
    <w:p w14:paraId="47BD4047" w14:textId="77777777" w:rsidR="005E27D3" w:rsidRDefault="005E27D3" w:rsidP="00CB6DB0">
      <w:pPr>
        <w:pStyle w:val="Standard"/>
        <w:rPr>
          <w:rFonts w:ascii="Calibri" w:hAnsi="Calibri" w:cs="Calibri"/>
          <w:b/>
          <w:bCs/>
          <w:lang w:val="en-GB"/>
        </w:rPr>
      </w:pPr>
    </w:p>
    <w:p w14:paraId="7EA9F046" w14:textId="4504EFAD" w:rsidR="006E6E25" w:rsidRPr="006E6E25" w:rsidRDefault="006E6E25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006E6E25">
        <w:rPr>
          <w:rFonts w:ascii="Calibri" w:hAnsi="Calibri" w:cs="Calibri"/>
          <w:lang w:val="en-GB"/>
        </w:rPr>
        <w:t>In the offer the following element will need to be present:</w:t>
      </w:r>
    </w:p>
    <w:p w14:paraId="7269557B" w14:textId="0ED8BABD" w:rsidR="00CB6DB0" w:rsidRPr="00CB6DB0" w:rsidRDefault="00CB6DB0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Education: Advanced degree in Hydrogeology, Geology, or related field</w:t>
      </w:r>
    </w:p>
    <w:p w14:paraId="4E01470B" w14:textId="5EB4B4F7" w:rsidR="00CB6DB0" w:rsidRPr="00CB6DB0" w:rsidRDefault="00CB6DB0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Experience: Minimum 5 years in groundwater mapping and GIS analysis</w:t>
      </w:r>
    </w:p>
    <w:p w14:paraId="41C1EDE0" w14:textId="30651E61" w:rsidR="00CB6DB0" w:rsidRPr="00CB6DB0" w:rsidRDefault="00CB6DB0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Technical skills: Proficiency in ArcGIS/QGIS, remote sensing, and statistical</w:t>
      </w:r>
      <w:r w:rsidR="006E6E25">
        <w:rPr>
          <w:rFonts w:ascii="Calibri" w:hAnsi="Calibri" w:cs="Calibri"/>
          <w:lang w:val="en-GB"/>
        </w:rPr>
        <w:t xml:space="preserve"> </w:t>
      </w:r>
      <w:r w:rsidRPr="00CB6DB0">
        <w:rPr>
          <w:rFonts w:ascii="Calibri" w:hAnsi="Calibri" w:cs="Calibri"/>
          <w:lang w:val="en-GB"/>
        </w:rPr>
        <w:t>analysis</w:t>
      </w:r>
    </w:p>
    <w:p w14:paraId="0193E6B0" w14:textId="15567E1F" w:rsidR="00CB6DB0" w:rsidRDefault="6D229AA7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>Track record: Demonstrated experience with similar projects in Central Asia and</w:t>
      </w:r>
      <w:r w:rsidR="0F5B7390" w:rsidRPr="6DAD409F">
        <w:rPr>
          <w:rFonts w:ascii="Calibri" w:hAnsi="Calibri" w:cs="Calibri"/>
          <w:lang w:val="en-GB"/>
        </w:rPr>
        <w:t xml:space="preserve"> </w:t>
      </w:r>
      <w:r w:rsidRPr="6DAD409F">
        <w:rPr>
          <w:rFonts w:ascii="Calibri" w:hAnsi="Calibri" w:cs="Calibri"/>
          <w:lang w:val="en-GB"/>
        </w:rPr>
        <w:t>the Middle East</w:t>
      </w:r>
      <w:r w:rsidR="6CAD3B8A" w:rsidRPr="6DAD409F">
        <w:rPr>
          <w:rFonts w:ascii="Calibri" w:hAnsi="Calibri" w:cs="Calibri"/>
          <w:lang w:val="en-GB"/>
        </w:rPr>
        <w:t xml:space="preserve"> =&gt; a</w:t>
      </w:r>
      <w:r w:rsidR="67F3F0F7" w:rsidRPr="6DAD409F">
        <w:rPr>
          <w:rFonts w:ascii="Calibri" w:hAnsi="Calibri" w:cs="Calibri"/>
          <w:lang w:val="en-GB"/>
        </w:rPr>
        <w:t>n</w:t>
      </w:r>
      <w:r w:rsidR="6CAD3B8A" w:rsidRPr="6DAD409F">
        <w:rPr>
          <w:rFonts w:ascii="Calibri" w:hAnsi="Calibri" w:cs="Calibri"/>
          <w:lang w:val="en-GB"/>
        </w:rPr>
        <w:t xml:space="preserve"> example of similar survey should be shared with the financial offer (this document will be </w:t>
      </w:r>
      <w:proofErr w:type="gramStart"/>
      <w:r w:rsidR="6CAD3B8A" w:rsidRPr="6DAD409F">
        <w:rPr>
          <w:rFonts w:ascii="Calibri" w:hAnsi="Calibri" w:cs="Calibri"/>
          <w:lang w:val="en-GB"/>
        </w:rPr>
        <w:t>use</w:t>
      </w:r>
      <w:proofErr w:type="gramEnd"/>
      <w:r w:rsidR="6CAD3B8A" w:rsidRPr="6DAD409F">
        <w:rPr>
          <w:rFonts w:ascii="Calibri" w:hAnsi="Calibri" w:cs="Calibri"/>
          <w:lang w:val="en-GB"/>
        </w:rPr>
        <w:t xml:space="preserve"> to evaluate the offers and </w:t>
      </w:r>
      <w:r w:rsidR="3EDE4175" w:rsidRPr="6DAD409F">
        <w:rPr>
          <w:rFonts w:ascii="Calibri" w:hAnsi="Calibri" w:cs="Calibri"/>
          <w:lang w:val="en-GB"/>
        </w:rPr>
        <w:t>not taking into archive if it’s the will of the candidate).</w:t>
      </w:r>
    </w:p>
    <w:p w14:paraId="765E28CB" w14:textId="77777777" w:rsidR="00394EC0" w:rsidRDefault="00394EC0" w:rsidP="00CB6DB0">
      <w:pPr>
        <w:pStyle w:val="Standard"/>
        <w:rPr>
          <w:rFonts w:ascii="Calibri" w:hAnsi="Calibri" w:cs="Calibri"/>
          <w:lang w:val="en-GB"/>
        </w:rPr>
      </w:pPr>
    </w:p>
    <w:p w14:paraId="1C10BE7B" w14:textId="6A924D9B" w:rsidR="00CF037B" w:rsidRDefault="005F0021" w:rsidP="00CF037B">
      <w:pPr>
        <w:pStyle w:val="Titre2"/>
      </w:pPr>
      <w:bookmarkStart w:id="10" w:name="_Toc205645729"/>
      <w:r>
        <w:t xml:space="preserve">candidate </w:t>
      </w:r>
      <w:r w:rsidR="00CF037B">
        <w:t>Proposal</w:t>
      </w:r>
      <w:bookmarkEnd w:id="10"/>
    </w:p>
    <w:p w14:paraId="33F3099E" w14:textId="77777777" w:rsidR="00394EC0" w:rsidRPr="00CB6DB0" w:rsidRDefault="00394EC0" w:rsidP="00CB6DB0">
      <w:pPr>
        <w:pStyle w:val="Standard"/>
        <w:rPr>
          <w:rFonts w:ascii="Calibri" w:hAnsi="Calibri" w:cs="Calibri"/>
          <w:lang w:val="en-GB"/>
        </w:rPr>
      </w:pPr>
    </w:p>
    <w:p w14:paraId="4CA0F618" w14:textId="77777777" w:rsidR="00CB6DB0" w:rsidRPr="00CB6DB0" w:rsidRDefault="00CB6DB0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Submit proposals including:</w:t>
      </w:r>
    </w:p>
    <w:p w14:paraId="560DDEC1" w14:textId="14199EE5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Technical approach and methodology</w:t>
      </w:r>
    </w:p>
    <w:p w14:paraId="6D278726" w14:textId="0BFA43C0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Team qualifications and CVs</w:t>
      </w:r>
    </w:p>
    <w:p w14:paraId="2078B25F" w14:textId="4BE39248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Project timeline and milestones</w:t>
      </w:r>
    </w:p>
    <w:p w14:paraId="515F99D6" w14:textId="7B983FA0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Detailed budget breakdown</w:t>
      </w:r>
    </w:p>
    <w:p w14:paraId="5B9D90D7" w14:textId="332C483E" w:rsid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Portfolio of similar work</w:t>
      </w:r>
      <w:r w:rsidR="005F0021">
        <w:rPr>
          <w:rFonts w:ascii="Calibri" w:hAnsi="Calibri" w:cs="Calibri"/>
          <w:lang w:val="en-GB"/>
        </w:rPr>
        <w:t xml:space="preserve"> with official professional reference at least </w:t>
      </w:r>
      <w:r w:rsidR="00BE28FD">
        <w:rPr>
          <w:rFonts w:ascii="Calibri" w:hAnsi="Calibri" w:cs="Calibri"/>
          <w:lang w:val="en-GB"/>
        </w:rPr>
        <w:t>2</w:t>
      </w:r>
    </w:p>
    <w:p w14:paraId="4F322631" w14:textId="0A33E828" w:rsidR="00BE28FD" w:rsidRPr="00CB6DB0" w:rsidRDefault="00BE28FD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One example of similar work</w:t>
      </w:r>
    </w:p>
    <w:p w14:paraId="24BFEB3A" w14:textId="77777777" w:rsidR="00BE28FD" w:rsidRDefault="00BE28FD" w:rsidP="00CB6DB0">
      <w:pPr>
        <w:pStyle w:val="Standard"/>
        <w:rPr>
          <w:rFonts w:ascii="Calibri" w:hAnsi="Calibri" w:cs="Calibri"/>
          <w:lang w:val="en-GB"/>
        </w:rPr>
      </w:pPr>
    </w:p>
    <w:p w14:paraId="46B4AAA9" w14:textId="7497CCEF" w:rsidR="00BE28FD" w:rsidRDefault="2856CA31" w:rsidP="00BE28FD">
      <w:pPr>
        <w:pStyle w:val="Titre2"/>
      </w:pPr>
      <w:bookmarkStart w:id="11" w:name="_Toc205645730"/>
      <w:r>
        <w:t>Offers’</w:t>
      </w:r>
      <w:r w:rsidR="2632AECC">
        <w:t xml:space="preserve"> evaluation criteria</w:t>
      </w:r>
      <w:r w:rsidR="0750A20D">
        <w:t xml:space="preserve"> and acceptance requirement</w:t>
      </w:r>
      <w:bookmarkEnd w:id="11"/>
    </w:p>
    <w:p w14:paraId="02E735C1" w14:textId="5A2D4627" w:rsidR="00BE28FD" w:rsidRDefault="05B2EFC6" w:rsidP="00FF7587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>Offers will be evaluate</w:t>
      </w:r>
      <w:r w:rsidR="5EC3ED18" w:rsidRPr="6DAD409F">
        <w:rPr>
          <w:rFonts w:ascii="Calibri" w:hAnsi="Calibri" w:cs="Calibri"/>
          <w:lang w:val="en-GB"/>
        </w:rPr>
        <w:t>d</w:t>
      </w:r>
      <w:r w:rsidRPr="6DAD409F">
        <w:rPr>
          <w:rFonts w:ascii="Calibri" w:hAnsi="Calibri" w:cs="Calibri"/>
          <w:lang w:val="en-GB"/>
        </w:rPr>
        <w:t xml:space="preserve"> following</w:t>
      </w:r>
      <w:r w:rsidR="2E04EEA9" w:rsidRPr="6DAD409F">
        <w:rPr>
          <w:rFonts w:ascii="Calibri" w:hAnsi="Calibri" w:cs="Calibri"/>
          <w:lang w:val="en-GB"/>
        </w:rPr>
        <w:t xml:space="preserve"> bellow criteria and weight</w:t>
      </w:r>
      <w:r w:rsidR="074DDB6F" w:rsidRPr="6DAD409F">
        <w:rPr>
          <w:rFonts w:ascii="Calibri" w:hAnsi="Calibri" w:cs="Calibri"/>
          <w:lang w:val="en-GB"/>
        </w:rPr>
        <w:t>:</w:t>
      </w:r>
    </w:p>
    <w:p w14:paraId="2B4C551E" w14:textId="2C786D65" w:rsidR="00BE28FD" w:rsidRDefault="00C9711B" w:rsidP="001B492B">
      <w:pPr>
        <w:pStyle w:val="Standard"/>
        <w:numPr>
          <w:ilvl w:val="0"/>
          <w:numId w:val="28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Price: </w:t>
      </w:r>
      <w:r w:rsidR="00D87532">
        <w:rPr>
          <w:rFonts w:ascii="Calibri" w:hAnsi="Calibri" w:cs="Calibri"/>
          <w:lang w:val="en-GB"/>
        </w:rPr>
        <w:t>30</w:t>
      </w:r>
      <w:r>
        <w:rPr>
          <w:rFonts w:ascii="Calibri" w:hAnsi="Calibri" w:cs="Calibri"/>
          <w:lang w:val="en-GB"/>
        </w:rPr>
        <w:t>%</w:t>
      </w:r>
    </w:p>
    <w:p w14:paraId="6768B9F6" w14:textId="036408F9" w:rsidR="00C9711B" w:rsidRDefault="00C9711B" w:rsidP="001B492B">
      <w:pPr>
        <w:pStyle w:val="Standard"/>
        <w:numPr>
          <w:ilvl w:val="0"/>
          <w:numId w:val="28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Technical expertise</w:t>
      </w:r>
      <w:r w:rsidR="00D86F02">
        <w:rPr>
          <w:rFonts w:ascii="Calibri" w:hAnsi="Calibri" w:cs="Calibri"/>
          <w:lang w:val="en-GB"/>
        </w:rPr>
        <w:t xml:space="preserve"> (including methodology / references / </w:t>
      </w:r>
      <w:r w:rsidR="00465473">
        <w:rPr>
          <w:rFonts w:ascii="Calibri" w:hAnsi="Calibri" w:cs="Calibri"/>
          <w:lang w:val="en-GB"/>
        </w:rPr>
        <w:t>capacities)</w:t>
      </w:r>
      <w:r>
        <w:rPr>
          <w:rFonts w:ascii="Calibri" w:hAnsi="Calibri" w:cs="Calibri"/>
          <w:lang w:val="en-GB"/>
        </w:rPr>
        <w:t xml:space="preserve">: </w:t>
      </w:r>
      <w:r w:rsidR="00B73826">
        <w:rPr>
          <w:rFonts w:ascii="Calibri" w:hAnsi="Calibri" w:cs="Calibri"/>
          <w:lang w:val="en-GB"/>
        </w:rPr>
        <w:t>6</w:t>
      </w:r>
      <w:r w:rsidR="00D87532">
        <w:rPr>
          <w:rFonts w:ascii="Calibri" w:hAnsi="Calibri" w:cs="Calibri"/>
          <w:lang w:val="en-GB"/>
        </w:rPr>
        <w:t>0</w:t>
      </w:r>
      <w:r w:rsidR="00465473">
        <w:rPr>
          <w:rFonts w:ascii="Calibri" w:hAnsi="Calibri" w:cs="Calibri"/>
          <w:lang w:val="en-GB"/>
        </w:rPr>
        <w:t>%</w:t>
      </w:r>
    </w:p>
    <w:p w14:paraId="7F5A7680" w14:textId="6EBAA4E7" w:rsidR="00465473" w:rsidRDefault="00465473" w:rsidP="001B492B">
      <w:pPr>
        <w:pStyle w:val="Standard"/>
        <w:numPr>
          <w:ilvl w:val="0"/>
          <w:numId w:val="28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Del</w:t>
      </w:r>
      <w:r w:rsidR="005930A1">
        <w:rPr>
          <w:rFonts w:ascii="Calibri" w:hAnsi="Calibri" w:cs="Calibri"/>
          <w:lang w:val="en-GB"/>
        </w:rPr>
        <w:t>ivery time</w:t>
      </w:r>
      <w:r>
        <w:rPr>
          <w:rFonts w:ascii="Calibri" w:hAnsi="Calibri" w:cs="Calibri"/>
          <w:lang w:val="en-GB"/>
        </w:rPr>
        <w:t xml:space="preserve">: </w:t>
      </w:r>
      <w:r w:rsidR="00B73826">
        <w:rPr>
          <w:rFonts w:ascii="Calibri" w:hAnsi="Calibri" w:cs="Calibri"/>
          <w:lang w:val="en-GB"/>
        </w:rPr>
        <w:t>1</w:t>
      </w:r>
      <w:r w:rsidR="00D87532">
        <w:rPr>
          <w:rFonts w:ascii="Calibri" w:hAnsi="Calibri" w:cs="Calibri"/>
          <w:lang w:val="en-GB"/>
        </w:rPr>
        <w:t>0% (in all case the dela</w:t>
      </w:r>
      <w:r w:rsidR="005930A1">
        <w:rPr>
          <w:rFonts w:ascii="Calibri" w:hAnsi="Calibri" w:cs="Calibri"/>
          <w:lang w:val="en-GB"/>
        </w:rPr>
        <w:t>y to implement the full mission</w:t>
      </w:r>
      <w:r w:rsidR="00D87532">
        <w:rPr>
          <w:rFonts w:ascii="Calibri" w:hAnsi="Calibri" w:cs="Calibri"/>
          <w:lang w:val="en-GB"/>
        </w:rPr>
        <w:t xml:space="preserve"> should not </w:t>
      </w:r>
      <w:r w:rsidR="005930A1">
        <w:rPr>
          <w:rFonts w:ascii="Calibri" w:hAnsi="Calibri" w:cs="Calibri"/>
          <w:lang w:val="en-GB"/>
        </w:rPr>
        <w:t>be more than 6 weeks</w:t>
      </w:r>
      <w:r w:rsidR="00B73826">
        <w:rPr>
          <w:rFonts w:ascii="Calibri" w:hAnsi="Calibri" w:cs="Calibri"/>
          <w:lang w:val="en-GB"/>
        </w:rPr>
        <w:t>)</w:t>
      </w:r>
    </w:p>
    <w:p w14:paraId="21E41E4B" w14:textId="77777777" w:rsidR="00B73826" w:rsidRDefault="00B73826" w:rsidP="00B73826">
      <w:pPr>
        <w:pStyle w:val="Standard"/>
        <w:spacing w:before="0"/>
        <w:rPr>
          <w:rFonts w:ascii="Calibri" w:hAnsi="Calibri" w:cs="Calibri"/>
          <w:lang w:val="en-GB"/>
        </w:rPr>
      </w:pPr>
    </w:p>
    <w:p w14:paraId="709A4AF2" w14:textId="16255B64" w:rsidR="008F1F56" w:rsidRDefault="0031325D" w:rsidP="00B73826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Offer </w:t>
      </w:r>
      <w:r w:rsidR="008F1F56">
        <w:rPr>
          <w:rFonts w:ascii="Calibri" w:hAnsi="Calibri" w:cs="Calibri"/>
          <w:lang w:val="en-GB"/>
        </w:rPr>
        <w:t xml:space="preserve">Minimum </w:t>
      </w:r>
      <w:r>
        <w:rPr>
          <w:rFonts w:ascii="Calibri" w:hAnsi="Calibri" w:cs="Calibri"/>
          <w:lang w:val="en-GB"/>
        </w:rPr>
        <w:t>requirement</w:t>
      </w:r>
      <w:r w:rsidR="008F1F56">
        <w:rPr>
          <w:rFonts w:ascii="Calibri" w:hAnsi="Calibri" w:cs="Calibri"/>
          <w:lang w:val="en-GB"/>
        </w:rPr>
        <w:t xml:space="preserve"> to </w:t>
      </w:r>
      <w:r>
        <w:rPr>
          <w:rFonts w:ascii="Calibri" w:hAnsi="Calibri" w:cs="Calibri"/>
          <w:lang w:val="en-GB"/>
        </w:rPr>
        <w:t>be eligible for evaluation process:</w:t>
      </w:r>
    </w:p>
    <w:p w14:paraId="6AE1502D" w14:textId="421EF4C9" w:rsidR="00B73826" w:rsidRDefault="00B73826" w:rsidP="0031325D">
      <w:pPr>
        <w:pStyle w:val="Standard"/>
        <w:numPr>
          <w:ilvl w:val="0"/>
          <w:numId w:val="29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All offers with a global delay more than 6 weeks will be rejected</w:t>
      </w:r>
    </w:p>
    <w:p w14:paraId="74085540" w14:textId="529F1E3A" w:rsidR="00B73826" w:rsidRDefault="00B73826" w:rsidP="0031325D">
      <w:pPr>
        <w:pStyle w:val="Standard"/>
        <w:numPr>
          <w:ilvl w:val="0"/>
          <w:numId w:val="29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All offers without similar references will be </w:t>
      </w:r>
      <w:r w:rsidR="008F1F56">
        <w:rPr>
          <w:rFonts w:ascii="Calibri" w:hAnsi="Calibri" w:cs="Calibri"/>
          <w:lang w:val="en-GB"/>
        </w:rPr>
        <w:t>rejected</w:t>
      </w:r>
    </w:p>
    <w:p w14:paraId="600345D2" w14:textId="2B56B703" w:rsidR="00840787" w:rsidRDefault="00840787">
      <w:pPr>
        <w:rPr>
          <w:rFonts w:ascii="Calibri" w:eastAsia="Times New Roman" w:hAnsi="Calibri" w:cs="Calibri"/>
          <w:kern w:val="3"/>
          <w:sz w:val="22"/>
          <w:szCs w:val="24"/>
        </w:rPr>
      </w:pPr>
      <w:r>
        <w:rPr>
          <w:rFonts w:ascii="Calibri" w:hAnsi="Calibri" w:cs="Calibri"/>
        </w:rPr>
        <w:br w:type="page"/>
      </w:r>
    </w:p>
    <w:p w14:paraId="38B7AE14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7B258376" w14:textId="27C69910" w:rsidR="00BB5D6D" w:rsidRDefault="3FC51554" w:rsidP="00BB5D6D">
      <w:pPr>
        <w:pStyle w:val="Titre2"/>
      </w:pPr>
      <w:bookmarkStart w:id="12" w:name="_Toc205645731"/>
      <w:r>
        <w:t>Submiss</w:t>
      </w:r>
      <w:r w:rsidR="3C4CE624">
        <w:t>I</w:t>
      </w:r>
      <w:r>
        <w:t>on deadline</w:t>
      </w:r>
      <w:bookmarkEnd w:id="12"/>
    </w:p>
    <w:p w14:paraId="6931405F" w14:textId="77777777" w:rsidR="00BB5D6D" w:rsidRPr="00CB6DB0" w:rsidRDefault="00BB5D6D" w:rsidP="00BB5D6D">
      <w:pPr>
        <w:pStyle w:val="Standard"/>
        <w:rPr>
          <w:rFonts w:ascii="Calibri" w:hAnsi="Calibri" w:cs="Calibri"/>
          <w:lang w:val="en-GB"/>
        </w:rPr>
      </w:pPr>
    </w:p>
    <w:p w14:paraId="5222E8E4" w14:textId="77777777" w:rsidR="00236EDB" w:rsidRDefault="00BB5D6D" w:rsidP="00BB5D6D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The offers should be shared</w:t>
      </w:r>
      <w:r w:rsidR="00236EDB">
        <w:rPr>
          <w:rFonts w:ascii="Calibri" w:hAnsi="Calibri" w:cs="Calibri"/>
          <w:lang w:val="en-GB"/>
        </w:rPr>
        <w:t>:</w:t>
      </w:r>
    </w:p>
    <w:p w14:paraId="0F85EF9E" w14:textId="6E0D719D" w:rsidR="00236EDB" w:rsidRPr="00840787" w:rsidRDefault="00840787" w:rsidP="00840787">
      <w:pPr>
        <w:pStyle w:val="Standard"/>
        <w:numPr>
          <w:ilvl w:val="0"/>
          <w:numId w:val="33"/>
        </w:numPr>
        <w:spacing w:before="0"/>
        <w:rPr>
          <w:rFonts w:ascii="Calibri" w:hAnsi="Calibri" w:cs="Calibri"/>
          <w:b/>
          <w:bCs/>
          <w:lang w:val="en-GB"/>
        </w:rPr>
      </w:pPr>
      <w:r w:rsidRPr="00840787">
        <w:rPr>
          <w:rFonts w:ascii="Calibri" w:hAnsi="Calibri" w:cs="Calibri"/>
          <w:b/>
          <w:bCs/>
          <w:lang w:val="en-GB"/>
        </w:rPr>
        <w:t>T</w:t>
      </w:r>
      <w:r w:rsidR="00BB5D6D" w:rsidRPr="00840787">
        <w:rPr>
          <w:rFonts w:ascii="Calibri" w:hAnsi="Calibri" w:cs="Calibri"/>
          <w:b/>
          <w:bCs/>
          <w:lang w:val="en-GB"/>
        </w:rPr>
        <w:t xml:space="preserve">o SI </w:t>
      </w:r>
      <w:r w:rsidR="00623206" w:rsidRPr="00840787">
        <w:rPr>
          <w:rFonts w:ascii="Calibri" w:hAnsi="Calibri" w:cs="Calibri"/>
          <w:b/>
          <w:bCs/>
          <w:lang w:val="en-GB"/>
        </w:rPr>
        <w:t>following email address</w:t>
      </w:r>
      <w:r w:rsidR="00696147" w:rsidRPr="00840787">
        <w:rPr>
          <w:rFonts w:ascii="Calibri" w:hAnsi="Calibri" w:cs="Calibri"/>
          <w:b/>
          <w:bCs/>
          <w:lang w:val="en-GB"/>
        </w:rPr>
        <w:t xml:space="preserve">: </w:t>
      </w:r>
      <w:hyperlink r:id="rId15" w:history="1">
        <w:r w:rsidR="005C2BFB" w:rsidRPr="00840787">
          <w:rPr>
            <w:rStyle w:val="Lienhypertexte"/>
            <w:rFonts w:ascii="Calibri" w:hAnsi="Calibri" w:cs="Calibri"/>
            <w:b/>
            <w:bCs/>
            <w:lang w:val="en-GB"/>
          </w:rPr>
          <w:t>log.bid@solidarites-afghanistan.org</w:t>
        </w:r>
      </w:hyperlink>
      <w:r w:rsidR="005C2BFB" w:rsidRPr="00840787">
        <w:rPr>
          <w:rFonts w:ascii="Calibri" w:hAnsi="Calibri" w:cs="Calibri"/>
          <w:b/>
          <w:bCs/>
          <w:lang w:val="en-GB"/>
        </w:rPr>
        <w:t xml:space="preserve"> </w:t>
      </w:r>
    </w:p>
    <w:p w14:paraId="37115322" w14:textId="0731BBFB" w:rsidR="00696147" w:rsidRPr="00840787" w:rsidRDefault="00840787" w:rsidP="00840787">
      <w:pPr>
        <w:pStyle w:val="Standard"/>
        <w:numPr>
          <w:ilvl w:val="0"/>
          <w:numId w:val="33"/>
        </w:numPr>
        <w:spacing w:before="0"/>
        <w:rPr>
          <w:rFonts w:ascii="Calibri" w:hAnsi="Calibri" w:cs="Calibri"/>
          <w:b/>
          <w:bCs/>
          <w:sz w:val="28"/>
          <w:szCs w:val="28"/>
          <w:u w:val="single"/>
          <w:lang w:val="en-GB"/>
        </w:rPr>
      </w:pPr>
      <w:r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B</w:t>
      </w:r>
      <w:r w:rsidR="00F10FB2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efore </w:t>
      </w:r>
      <w:r w:rsidR="002C3D33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22h00 </w:t>
      </w:r>
      <w:r w:rsidR="00F10FB2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the </w:t>
      </w:r>
      <w:proofErr w:type="gramStart"/>
      <w:r w:rsidR="00733356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3</w:t>
      </w:r>
      <w:r w:rsidR="00236EDB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0</w:t>
      </w:r>
      <w:r w:rsidR="00236EDB" w:rsidRPr="00840787">
        <w:rPr>
          <w:rFonts w:ascii="Calibri" w:hAnsi="Calibri" w:cs="Calibri"/>
          <w:b/>
          <w:bCs/>
          <w:sz w:val="28"/>
          <w:szCs w:val="28"/>
          <w:u w:val="single"/>
          <w:vertAlign w:val="superscript"/>
          <w:lang w:val="en-GB"/>
        </w:rPr>
        <w:t>th</w:t>
      </w:r>
      <w:proofErr w:type="gramEnd"/>
      <w:r w:rsidR="00236EDB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 </w:t>
      </w:r>
      <w:r w:rsidR="005C2BFB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August</w:t>
      </w:r>
      <w:r w:rsidR="00B43A0F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 2025</w:t>
      </w:r>
      <w:r w:rsidR="002C3D33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 (Afghan time)</w:t>
      </w:r>
    </w:p>
    <w:p w14:paraId="55C2BBB2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3BD32812" w14:textId="34D5FA64" w:rsidR="00F10FB2" w:rsidRDefault="00C05B2E" w:rsidP="00F65399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For </w:t>
      </w:r>
      <w:r w:rsidR="004B46DB">
        <w:rPr>
          <w:rFonts w:ascii="Calibri" w:hAnsi="Calibri" w:cs="Calibri"/>
          <w:lang w:val="en-GB"/>
        </w:rPr>
        <w:t xml:space="preserve">technical </w:t>
      </w:r>
      <w:r>
        <w:rPr>
          <w:rFonts w:ascii="Calibri" w:hAnsi="Calibri" w:cs="Calibri"/>
          <w:lang w:val="en-GB"/>
        </w:rPr>
        <w:t>questions</w:t>
      </w:r>
      <w:r w:rsidR="004B46DB">
        <w:rPr>
          <w:rFonts w:ascii="Calibri" w:hAnsi="Calibri" w:cs="Calibri"/>
          <w:lang w:val="en-GB"/>
        </w:rPr>
        <w:t xml:space="preserve">: contact </w:t>
      </w:r>
      <w:hyperlink r:id="rId16" w:history="1">
        <w:r w:rsidR="00F10FB2" w:rsidRPr="00607D4F">
          <w:rPr>
            <w:rStyle w:val="Lienhypertexte"/>
            <w:rFonts w:ascii="Calibri" w:hAnsi="Calibri" w:cs="Calibri"/>
            <w:lang w:val="en-GB"/>
          </w:rPr>
          <w:t>wash.coo@solidarites-afghanistan.org</w:t>
        </w:r>
      </w:hyperlink>
      <w:r w:rsidR="00F10FB2">
        <w:rPr>
          <w:rFonts w:ascii="Calibri" w:hAnsi="Calibri" w:cs="Calibri"/>
          <w:lang w:val="en-GB"/>
        </w:rPr>
        <w:t xml:space="preserve"> with above email </w:t>
      </w:r>
      <w:r w:rsidR="00B43A0F">
        <w:rPr>
          <w:rFonts w:ascii="Calibri" w:hAnsi="Calibri" w:cs="Calibri"/>
          <w:lang w:val="en-GB"/>
        </w:rPr>
        <w:t>in copy.</w:t>
      </w:r>
      <w:r w:rsidR="0086183A">
        <w:rPr>
          <w:rFonts w:ascii="Calibri" w:hAnsi="Calibri" w:cs="Calibri"/>
          <w:lang w:val="en-GB"/>
        </w:rPr>
        <w:t xml:space="preserve"> All question received at least 7 days before the deadline will be </w:t>
      </w:r>
      <w:r w:rsidR="008F327E">
        <w:rPr>
          <w:rFonts w:ascii="Calibri" w:hAnsi="Calibri" w:cs="Calibri"/>
          <w:lang w:val="en-GB"/>
        </w:rPr>
        <w:t>considered. Answer will be shared to all the candidates known by SI.</w:t>
      </w:r>
    </w:p>
    <w:p w14:paraId="1264A157" w14:textId="77777777" w:rsidR="008F327E" w:rsidRDefault="008F327E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1EB63C0E" w14:textId="07AD5F8B" w:rsidR="008F327E" w:rsidRDefault="0F582AFB" w:rsidP="00F65399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All candidates interested to </w:t>
      </w:r>
      <w:r w:rsidR="72625E93" w:rsidRPr="6DAD409F">
        <w:rPr>
          <w:rFonts w:ascii="Calibri" w:hAnsi="Calibri" w:cs="Calibri"/>
          <w:lang w:val="en-GB"/>
        </w:rPr>
        <w:t xml:space="preserve">apply must send an email to </w:t>
      </w:r>
      <w:hyperlink r:id="rId17">
        <w:r w:rsidR="72625E93" w:rsidRPr="6DAD409F">
          <w:rPr>
            <w:rStyle w:val="Lienhypertexte"/>
            <w:rFonts w:ascii="Calibri" w:hAnsi="Calibri" w:cs="Calibri"/>
            <w:lang w:val="en-GB"/>
          </w:rPr>
          <w:t>log.bid@solidarites-afghanistan.org</w:t>
        </w:r>
      </w:hyperlink>
      <w:r w:rsidR="72625E93" w:rsidRPr="6DAD409F">
        <w:rPr>
          <w:rFonts w:ascii="Calibri" w:hAnsi="Calibri" w:cs="Calibri"/>
          <w:lang w:val="en-GB"/>
        </w:rPr>
        <w:t xml:space="preserve"> to be able to receive </w:t>
      </w:r>
      <w:r w:rsidR="4BA6B0FD" w:rsidRPr="6DAD409F">
        <w:rPr>
          <w:rFonts w:ascii="Calibri" w:hAnsi="Calibri" w:cs="Calibri"/>
          <w:lang w:val="en-GB"/>
        </w:rPr>
        <w:t>answers to the questions or all potential modification in the tendering process.</w:t>
      </w:r>
    </w:p>
    <w:p w14:paraId="601C8819" w14:textId="77777777" w:rsidR="00F10FB2" w:rsidRDefault="00F10FB2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2C3BCF4F" w14:textId="0E34F725" w:rsidR="00C05B2E" w:rsidRDefault="00C05B2E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7479315C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69EA7FC8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6347066E" w14:textId="70E9F86C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Done by Solidarites International</w:t>
      </w:r>
      <w:r w:rsidR="00BB5D6D">
        <w:rPr>
          <w:rFonts w:ascii="Calibri" w:hAnsi="Calibri" w:cs="Calibri"/>
          <w:lang w:val="en-GB"/>
        </w:rPr>
        <w:t xml:space="preserve"> – Mission Afghanistan</w:t>
      </w:r>
    </w:p>
    <w:p w14:paraId="3180F345" w14:textId="3BEA7C0D" w:rsidR="00BB5D6D" w:rsidRDefault="00BB5D6D" w:rsidP="00F65399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The 10 August 2025</w:t>
      </w:r>
    </w:p>
    <w:p w14:paraId="4FBF4EFB" w14:textId="77777777" w:rsidR="00BB5D6D" w:rsidRDefault="00BB5D6D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sectPr w:rsidR="00BB5D6D" w:rsidSect="00AE0F0F">
      <w:headerReference w:type="default" r:id="rId18"/>
      <w:footerReference w:type="default" r:id="rId19"/>
      <w:headerReference w:type="first" r:id="rId20"/>
      <w:footerReference w:type="first" r:id="rId21"/>
      <w:pgSz w:w="11906" w:h="16838"/>
      <w:pgMar w:top="1418" w:right="1418" w:bottom="1418" w:left="1418" w:header="73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ED06B" w14:textId="77777777" w:rsidR="00831979" w:rsidRDefault="00831979" w:rsidP="00014E32">
      <w:r>
        <w:separator/>
      </w:r>
    </w:p>
    <w:p w14:paraId="1DAE64B3" w14:textId="77777777" w:rsidR="00831979" w:rsidRDefault="00831979"/>
  </w:endnote>
  <w:endnote w:type="continuationSeparator" w:id="0">
    <w:p w14:paraId="04D7A239" w14:textId="77777777" w:rsidR="00831979" w:rsidRDefault="00831979" w:rsidP="00014E32">
      <w:r>
        <w:continuationSeparator/>
      </w:r>
    </w:p>
    <w:p w14:paraId="5F77133C" w14:textId="77777777" w:rsidR="00831979" w:rsidRDefault="00831979"/>
  </w:endnote>
  <w:endnote w:type="continuationNotice" w:id="1">
    <w:p w14:paraId="3F1AEFFE" w14:textId="77777777" w:rsidR="00831979" w:rsidRDefault="00831979" w:rsidP="000A7B3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 Slab Light">
    <w:charset w:val="00"/>
    <w:family w:val="auto"/>
    <w:pitch w:val="variable"/>
    <w:sig w:usb0="000004FF" w:usb1="8000405F" w:usb2="00000022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AEF6A" w14:textId="7E761797" w:rsidR="00FC4594" w:rsidRPr="002358B5" w:rsidRDefault="002F146E" w:rsidP="000F1D27">
    <w:pPr>
      <w:pStyle w:val="Pieddepage"/>
      <w:rPr>
        <w:lang w:val="en-US"/>
      </w:rPr>
    </w:pPr>
    <w:sdt>
      <w:sdtPr>
        <w:rPr>
          <w:lang w:val="en-US"/>
        </w:rPr>
        <w:alias w:val="Titre du documents"/>
        <w:tag w:val="Titre"/>
        <w:id w:val="-1562472337"/>
        <w:placeholder>
          <w:docPart w:val="F6345B5450944FFC85AB49E61205B0CD"/>
        </w:placeholder>
        <w:dataBinding w:prefixMappings="xmlns:ns0='ARTATEM ExtendXML 6' " w:xpath="/ns0:ExtendXML5[1]/ns0:Rapport[1]/ns0:Document[1]/ns0:Titre[1]" w:storeItemID="{4DCAAC9B-7212-4AB9-91EC-264797AEAF87}"/>
        <w:text/>
      </w:sdtPr>
      <w:sdtEndPr/>
      <w:sdtContent>
        <w:r w:rsidR="002358B5" w:rsidRPr="002358B5">
          <w:rPr>
            <w:lang w:val="en-US"/>
          </w:rPr>
          <w:t xml:space="preserve">Developing AN INtegrated water Ressource management (I.W.R.M) stragey in humanitarian context </w:t>
        </w:r>
      </w:sdtContent>
    </w:sdt>
    <w:r w:rsidR="00FC4594" w:rsidRPr="002358B5">
      <w:rPr>
        <w:lang w:val="en-US"/>
      </w:rPr>
      <w:tab/>
    </w:r>
    <w:r w:rsidR="00936B89">
      <mc:AlternateContent>
        <mc:Choice Requires="wpg">
          <w:drawing>
            <wp:anchor distT="0" distB="0" distL="114300" distR="114300" simplePos="0" relativeHeight="251658240" behindDoc="0" locked="1" layoutInCell="1" allowOverlap="1" wp14:anchorId="75B6CE7C" wp14:editId="0495B60F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821055" cy="633730"/>
              <wp:effectExtent l="0" t="0" r="0" b="0"/>
              <wp:wrapNone/>
              <wp:docPr id="107514313" name="Grou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21055" cy="633730"/>
                        <a:chOff x="0" y="101879"/>
                        <a:chExt cx="820737" cy="631569"/>
                      </a:xfrm>
                    </wpg:grpSpPr>
                    <wps:wsp>
                      <wps:cNvPr id="130" name="Ellipse 130"/>
                      <wps:cNvSpPr/>
                      <wps:spPr>
                        <a:xfrm>
                          <a:off x="0" y="101879"/>
                          <a:ext cx="292100" cy="292100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20710E" w14:textId="77777777" w:rsidR="00FC4594" w:rsidRPr="00691D7E" w:rsidRDefault="00FC4594" w:rsidP="00691D7E">
                            <w:pPr>
                              <w:pStyle w:val="PedNPage"/>
                            </w:pPr>
                            <w:r w:rsidRPr="00691D7E">
                              <w:fldChar w:fldCharType="begin"/>
                            </w:r>
                            <w:r w:rsidRPr="00691D7E">
                              <w:instrText xml:space="preserve"> PAGE   \* MERGEFORMAT </w:instrText>
                            </w:r>
                            <w:r w:rsidRPr="00691D7E">
                              <w:fldChar w:fldCharType="separate"/>
                            </w:r>
                            <w:r w:rsidRPr="00691D7E">
                              <w:t>38</w:t>
                            </w:r>
                            <w:r w:rsidRPr="00691D7E">
                              <w:fldChar w:fldCharType="end"/>
                            </w:r>
                          </w:p>
                        </w:txbxContent>
                      </wps:txbx>
                      <wps:bodyPr lIns="0" tIns="0" rIns="0" bIns="0" rtlCol="0" anchor="ctr"/>
                    </wps:wsp>
                    <wps:wsp>
                      <wps:cNvPr id="131" name="Rectangle 131"/>
                      <wps:cNvSpPr/>
                      <wps:spPr>
                        <a:xfrm>
                          <a:off x="531812" y="514373"/>
                          <a:ext cx="28892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B6CE7C" id="Groupe 2" o:spid="_x0000_s1026" style="position:absolute;left:0;text-align:left;margin-left:13.45pt;margin-top:0;width:64.65pt;height:49.9pt;z-index:251658240;mso-position-horizontal:right;mso-position-horizontal-relative:page;mso-position-vertical:bottom;mso-position-vertical-relative:page;mso-width-relative:margin;mso-height-relative:margin" coordorigin=",1018" coordsize="8207,6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">
              <v:oval id="Ellipse 130" o:spid="_x0000_s1027" style="position:absolute;top:1018;width:2921;height:2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" fillcolor="#1da0c4 [3205]" stroked="f" strokeweight="1pt">
                <v:stroke joinstyle="miter"/>
                <v:textbox inset="0,0,0,0">
                  <w:txbxContent>
                    <w:p w14:paraId="3B20710E" w14:textId="77777777" w:rsidR="00FC4594" w:rsidRPr="00691D7E" w:rsidRDefault="00FC4594" w:rsidP="00691D7E">
                      <w:pPr>
                        <w:pStyle w:val="PedNPage"/>
                      </w:pPr>
                      <w:r w:rsidRPr="00691D7E">
                        <w:fldChar w:fldCharType="begin"/>
                      </w:r>
                      <w:r w:rsidRPr="00691D7E">
                        <w:instrText xml:space="preserve"> PAGE   \* MERGEFORMAT </w:instrText>
                      </w:r>
                      <w:r w:rsidRPr="00691D7E">
                        <w:fldChar w:fldCharType="separate"/>
                      </w:r>
                      <w:r w:rsidRPr="00691D7E">
                        <w:t>38</w:t>
                      </w:r>
                      <w:r w:rsidRPr="00691D7E">
                        <w:fldChar w:fldCharType="end"/>
                      </w:r>
                    </w:p>
                  </w:txbxContent>
                </v:textbox>
              </v:oval>
              <v:rect id="Rectangle 131" o:spid="_x0000_s1028" style="position:absolute;left:5318;top:5143;width:2889;height:2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" fillcolor="white [3212]" stroked="f" strokeweight="1pt"/>
              <w10:wrap anchorx="page" anchory="page"/>
              <w10:anchorlock/>
            </v:group>
          </w:pict>
        </mc:Fallback>
      </mc:AlternateContent>
    </w:r>
  </w:p>
  <w:p w14:paraId="3EBF8A7A" w14:textId="77777777" w:rsidR="00FC4594" w:rsidRPr="000F1D27" w:rsidRDefault="00FC4594" w:rsidP="00A54BD5">
    <w:pPr>
      <w:pStyle w:val="PieddepageN2"/>
    </w:pPr>
    <w:r w:rsidRPr="000F1D27">
      <w:t>SOLIDARITÉS INTERNATIONAL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C75C5" w14:textId="34CC6AA8" w:rsidR="00DC6EA7" w:rsidRPr="00833C59" w:rsidRDefault="00DC6EA7" w:rsidP="00DC6EA7">
    <w:pPr>
      <w:pStyle w:val="Pieddepage"/>
      <w:pBdr>
        <w:top w:val="single" w:sz="4" w:space="1" w:color="auto"/>
      </w:pBdr>
      <w:jc w:val="center"/>
      <w:rPr>
        <w:color w:val="auto"/>
      </w:rPr>
    </w:pPr>
    <w:r w:rsidRPr="00833C59">
      <w:rPr>
        <w:color w:val="auto"/>
      </w:rPr>
      <w:t>Solidarites INTERNATIONAL – Afghanistan</w:t>
    </w:r>
  </w:p>
  <w:p w14:paraId="0B2E6011" w14:textId="3F99F01D" w:rsidR="000A7B39" w:rsidRPr="00FF7587" w:rsidRDefault="005930A1" w:rsidP="00DC6EA7">
    <w:pPr>
      <w:pStyle w:val="Pieddepage"/>
      <w:pBdr>
        <w:top w:val="single" w:sz="4" w:space="1" w:color="auto"/>
      </w:pBdr>
      <w:jc w:val="right"/>
      <w:rPr>
        <w:color w:val="auto"/>
      </w:rPr>
    </w:pPr>
    <w:r w:rsidRPr="00FF7587">
      <w:rPr>
        <w:color w:val="auto"/>
      </w:rPr>
      <w:t xml:space="preserve">ToR </w:t>
    </w:r>
    <w:r w:rsidR="00FF7587" w:rsidRPr="00FF7587">
      <w:rPr>
        <w:color w:val="auto"/>
      </w:rPr>
      <w:t>Groundwater potential m</w:t>
    </w:r>
    <w:r w:rsidR="00FF7587">
      <w:rPr>
        <w:color w:val="auto"/>
      </w:rPr>
      <w:t>apping</w:t>
    </w:r>
    <w:r w:rsidR="00DC6EA7" w:rsidRPr="00FF7587">
      <w:rPr>
        <w:color w:val="auto"/>
      </w:rPr>
      <w:tab/>
    </w:r>
    <w:r w:rsidR="00E37AC6" w:rsidRPr="00FF7587">
      <w:rPr>
        <w:color w:val="auto"/>
      </w:rPr>
      <w:t xml:space="preserve">Page </w:t>
    </w:r>
    <w:r w:rsidR="00E37AC6" w:rsidRPr="00E37AC6">
      <w:rPr>
        <w:b/>
        <w:bCs/>
        <w:color w:val="auto"/>
      </w:rPr>
      <w:fldChar w:fldCharType="begin"/>
    </w:r>
    <w:r w:rsidR="00E37AC6" w:rsidRPr="00FF7587">
      <w:rPr>
        <w:b/>
        <w:bCs/>
        <w:color w:val="auto"/>
      </w:rPr>
      <w:instrText xml:space="preserve"> PAGE  \* Arabic  \* MERGEFORMAT </w:instrText>
    </w:r>
    <w:r w:rsidR="00E37AC6" w:rsidRPr="00E37AC6">
      <w:rPr>
        <w:b/>
        <w:bCs/>
        <w:color w:val="auto"/>
      </w:rPr>
      <w:fldChar w:fldCharType="separate"/>
    </w:r>
    <w:r w:rsidR="00E37AC6" w:rsidRPr="00FF7587">
      <w:rPr>
        <w:b/>
        <w:bCs/>
        <w:color w:val="auto"/>
      </w:rPr>
      <w:t>1</w:t>
    </w:r>
    <w:r w:rsidR="00E37AC6" w:rsidRPr="00E37AC6">
      <w:rPr>
        <w:b/>
        <w:bCs/>
        <w:color w:val="auto"/>
      </w:rPr>
      <w:fldChar w:fldCharType="end"/>
    </w:r>
    <w:r w:rsidR="00E37AC6" w:rsidRPr="00FF7587">
      <w:rPr>
        <w:color w:val="auto"/>
      </w:rPr>
      <w:t xml:space="preserve"> of </w:t>
    </w:r>
    <w:r w:rsidR="00E37AC6" w:rsidRPr="00E37AC6">
      <w:rPr>
        <w:b/>
        <w:bCs/>
        <w:color w:val="auto"/>
      </w:rPr>
      <w:fldChar w:fldCharType="begin"/>
    </w:r>
    <w:r w:rsidR="00E37AC6" w:rsidRPr="00FF7587">
      <w:rPr>
        <w:b/>
        <w:bCs/>
        <w:color w:val="auto"/>
      </w:rPr>
      <w:instrText xml:space="preserve"> NUMPAGES  \* Arabic  \* MERGEFORMAT </w:instrText>
    </w:r>
    <w:r w:rsidR="00E37AC6" w:rsidRPr="00E37AC6">
      <w:rPr>
        <w:b/>
        <w:bCs/>
        <w:color w:val="auto"/>
      </w:rPr>
      <w:fldChar w:fldCharType="separate"/>
    </w:r>
    <w:r w:rsidR="00E37AC6" w:rsidRPr="00FF7587">
      <w:rPr>
        <w:b/>
        <w:bCs/>
        <w:color w:val="auto"/>
      </w:rPr>
      <w:t>2</w:t>
    </w:r>
    <w:r w:rsidR="00E37AC6" w:rsidRPr="00E37AC6">
      <w:rPr>
        <w:b/>
        <w:bCs/>
        <w:color w:val="auto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3147279"/>
      <w:docPartObj>
        <w:docPartGallery w:val="Page Numbers (Bottom of Page)"/>
        <w:docPartUnique/>
      </w:docPartObj>
    </w:sdtPr>
    <w:sdtEndPr/>
    <w:sdtContent>
      <w:p w14:paraId="773C388E" w14:textId="604DB9DE" w:rsidR="00B31015" w:rsidRDefault="00B3101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3AE66D10">
          <w:t>2</w:t>
        </w:r>
        <w:r>
          <w:fldChar w:fldCharType="end"/>
        </w:r>
      </w:p>
    </w:sdtContent>
  </w:sdt>
  <w:p w14:paraId="4DF8D863" w14:textId="77777777" w:rsidR="000A7B39" w:rsidRDefault="000A7B3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A9E75" w14:textId="77777777" w:rsidR="00831979" w:rsidRPr="008C31AB" w:rsidRDefault="00831979" w:rsidP="00014E32">
      <w:pPr>
        <w:rPr>
          <w:color w:val="EE1313" w:themeColor="text2"/>
        </w:rPr>
      </w:pPr>
      <w:r w:rsidRPr="000F5B4C">
        <w:rPr>
          <w:color w:val="EE1313" w:themeColor="text2"/>
        </w:rPr>
        <w:separator/>
      </w:r>
    </w:p>
    <w:p w14:paraId="468DE68A" w14:textId="77777777" w:rsidR="00831979" w:rsidRDefault="00831979"/>
  </w:footnote>
  <w:footnote w:type="continuationSeparator" w:id="0">
    <w:p w14:paraId="329083E8" w14:textId="77777777" w:rsidR="00831979" w:rsidRDefault="00831979" w:rsidP="00014E32">
      <w:r>
        <w:continuationSeparator/>
      </w:r>
    </w:p>
    <w:p w14:paraId="6D212708" w14:textId="77777777" w:rsidR="00831979" w:rsidRDefault="00831979"/>
  </w:footnote>
  <w:footnote w:type="continuationNotice" w:id="1">
    <w:p w14:paraId="4A8A61EB" w14:textId="77777777" w:rsidR="00831979" w:rsidRDefault="00831979" w:rsidP="000A7B39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F86CB" w14:textId="77777777" w:rsidR="00FC4594" w:rsidRDefault="00FC4594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0280C" w14:textId="14D459DF" w:rsidR="00FC4594" w:rsidRPr="00B46EDD" w:rsidRDefault="00936B89" w:rsidP="00B46EDD">
    <w:pPr>
      <w:pStyle w:val="EnteteGardeNepaseffacer"/>
    </w:pPr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1" layoutInCell="1" allowOverlap="1" wp14:anchorId="150EA37B" wp14:editId="3947DC1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0692130"/>
              <wp:effectExtent l="0" t="0" r="0" b="0"/>
              <wp:wrapNone/>
              <wp:docPr id="188903529" name="Grou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0692130"/>
                        <a:chOff x="0" y="0"/>
                        <a:chExt cx="7560000" cy="10692000"/>
                      </a:xfrm>
                    </wpg:grpSpPr>
                    <wps:wsp>
                      <wps:cNvPr id="140" name="Forme libre : forme 14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000" cy="10692000"/>
                        </a:xfrm>
                        <a:custGeom>
                          <a:avLst/>
                          <a:gdLst>
                            <a:gd name="connsiteX0" fmla="*/ 7477125 w 7560000"/>
                            <a:gd name="connsiteY0" fmla="*/ 0 h 10692000"/>
                            <a:gd name="connsiteX1" fmla="*/ 7560000 w 7560000"/>
                            <a:gd name="connsiteY1" fmla="*/ 0 h 10692000"/>
                            <a:gd name="connsiteX2" fmla="*/ 7560000 w 7560000"/>
                            <a:gd name="connsiteY2" fmla="*/ 10692000 h 10692000"/>
                            <a:gd name="connsiteX3" fmla="*/ 0 w 7560000"/>
                            <a:gd name="connsiteY3" fmla="*/ 10692000 h 10692000"/>
                            <a:gd name="connsiteX4" fmla="*/ 0 w 7560000"/>
                            <a:gd name="connsiteY4" fmla="*/ 5868987 h 10692000"/>
                            <a:gd name="connsiteX5" fmla="*/ 631557 w 7560000"/>
                            <a:gd name="connsiteY5" fmla="*/ 5868987 h 10692000"/>
                            <a:gd name="connsiteX6" fmla="*/ 7477125 w 7560000"/>
                            <a:gd name="connsiteY6" fmla="*/ 0 h 10692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7560000" h="10692000">
                              <a:moveTo>
                                <a:pt x="7477125" y="0"/>
                              </a:moveTo>
                              <a:lnTo>
                                <a:pt x="7560000" y="0"/>
                              </a:lnTo>
                              <a:lnTo>
                                <a:pt x="7560000" y="10692000"/>
                              </a:lnTo>
                              <a:lnTo>
                                <a:pt x="0" y="10692000"/>
                              </a:lnTo>
                              <a:lnTo>
                                <a:pt x="0" y="5868987"/>
                              </a:lnTo>
                              <a:cubicBezTo>
                                <a:pt x="631557" y="5868987"/>
                                <a:pt x="631557" y="5868987"/>
                                <a:pt x="631557" y="5868987"/>
                              </a:cubicBezTo>
                              <a:cubicBezTo>
                                <a:pt x="4097185" y="5868987"/>
                                <a:pt x="6969341" y="3321530"/>
                                <a:pt x="747712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1" name="Image 14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/>
                      </pic:blipFill>
                      <pic:spPr>
                        <a:xfrm>
                          <a:off x="2987675" y="647701"/>
                          <a:ext cx="1584326" cy="114139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2" name="Freeform 5"/>
                      <wps:cNvSpPr>
                        <a:spLocks noChangeAspect="1"/>
                      </wps:cNvSpPr>
                      <wps:spPr bwMode="auto">
                        <a:xfrm>
                          <a:off x="0" y="9416285"/>
                          <a:ext cx="7559040" cy="1275715"/>
                        </a:xfrm>
                        <a:custGeom>
                          <a:avLst/>
                          <a:gdLst>
                            <a:gd name="T0" fmla="*/ 0 w 952"/>
                            <a:gd name="T1" fmla="*/ 114 h 158"/>
                            <a:gd name="T2" fmla="*/ 0 w 952"/>
                            <a:gd name="T3" fmla="*/ 158 h 158"/>
                            <a:gd name="T4" fmla="*/ 952 w 952"/>
                            <a:gd name="T5" fmla="*/ 158 h 158"/>
                            <a:gd name="T6" fmla="*/ 952 w 952"/>
                            <a:gd name="T7" fmla="*/ 0 h 158"/>
                            <a:gd name="T8" fmla="*/ 0 w 952"/>
                            <a:gd name="T9" fmla="*/ 114 h 1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52" h="158">
                              <a:moveTo>
                                <a:pt x="0" y="114"/>
                              </a:moveTo>
                              <a:cubicBezTo>
                                <a:pt x="0" y="158"/>
                                <a:pt x="0" y="158"/>
                                <a:pt x="0" y="158"/>
                              </a:cubicBezTo>
                              <a:cubicBezTo>
                                <a:pt x="952" y="158"/>
                                <a:pt x="952" y="158"/>
                                <a:pt x="952" y="158"/>
                              </a:cubicBezTo>
                              <a:cubicBezTo>
                                <a:pt x="952" y="0"/>
                                <a:pt x="952" y="0"/>
                                <a:pt x="952" y="0"/>
                              </a:cubicBezTo>
                              <a:cubicBezTo>
                                <a:pt x="645" y="67"/>
                                <a:pt x="326" y="106"/>
                                <a:pt x="0" y="11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15875" cap="flat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E0A57" w14:textId="77777777" w:rsidR="00FC4594" w:rsidRPr="00CA2AF0" w:rsidRDefault="00FC4594" w:rsidP="00CA2AF0">
                            <w:pPr>
                              <w:pStyle w:val="URLfindedoc"/>
                            </w:pPr>
                            <w:hyperlink r:id="rId2" w:history="1">
                              <w:r w:rsidRPr="00CA2AF0">
                                <w:t>solidarites.o</w:t>
                              </w:r>
                              <w:r w:rsidRPr="003D706A">
                                <w:t>r</w:t>
                              </w:r>
                              <w:r w:rsidRPr="00CA2AF0">
                                <w:t>g</w:t>
                              </w:r>
                            </w:hyperlink>
                            <w:r w:rsidRPr="00CA2AF0"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360000" bIns="360000" numCol="1" anchor="b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0EA37B" id="Groupe 1" o:spid="_x0000_s1029" style="position:absolute;margin-left:0;margin-top:0;width:595.3pt;height:841.9pt;z-index:251658241;mso-position-horizontal:left;mso-position-horizontal-relative:page;mso-position-vertical:top;mso-position-vertical-relative:page;mso-width-relative:margin;mso-height-relative:margin" coordsize="75600,1069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">
              <v:shape id="Forme libre : forme 140" o:spid="_x0000_s1030" style="position:absolute;width:75600;height:106920;visibility:visible;mso-wrap-style:square;v-text-anchor:top" coordsize="7560000,1069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" path="m7477125,r82875,l7560000,10692000,,10692000,,5868987v631557,,631557,,631557,c4097185,5868987,6969341,3321530,7477125,xe" stroked="f">
                <v:stroke joinstyle="miter"/>
                <v:path arrowok="t" o:connecttype="custom" o:connectlocs="7477125,0;7560000,0;7560000,10692000;0,10692000;0,5868987;631557,5868987;7477125,0" o:connectangles="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41" o:spid="_x0000_s1031" type="#_x0000_t75" style="position:absolute;left:29876;top:6477;width:15844;height:11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">
                <v:imagedata r:id="rId3" o:title=""/>
              </v:shape>
              <v:shape id="Freeform 5" o:spid="_x0000_s1032" style="position:absolute;top:94162;width:75590;height:12758;visibility:visible;mso-wrap-style:square;v-text-anchor:bottom" coordsize="952,1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" adj="-11796480,,5400" path="m,114v,44,,44,,44c952,158,952,158,952,158,952,,952,,952,,645,67,326,106,,114xe" fillcolor="#ee1313 [3215]" stroked="f" strokeweight="1.25pt">
                <v:stroke joinstyle="miter"/>
                <v:formulas/>
                <v:path arrowok="t" o:connecttype="custom" o:connectlocs="0,920453;0,1275715;7559040,1275715;7559040,0;0,920453" o:connectangles="0,0,0,0,0" textboxrect="0,0,952,158"/>
                <o:lock v:ext="edit" aspectratio="t"/>
                <v:textbox inset=",,10mm,10mm">
                  <w:txbxContent>
                    <w:p w14:paraId="669E0A57" w14:textId="77777777" w:rsidR="00FC4594" w:rsidRPr="00CA2AF0" w:rsidRDefault="00FC4594" w:rsidP="00CA2AF0">
                      <w:pPr>
                        <w:pStyle w:val="URLfindedoc"/>
                      </w:pPr>
                      <w:hyperlink r:id="rId4" w:history="1">
                        <w:r w:rsidRPr="00CA2AF0">
                          <w:t>solidarites.o</w:t>
                        </w:r>
                        <w:r w:rsidRPr="003D706A">
                          <w:t>r</w:t>
                        </w:r>
                        <w:r w:rsidRPr="00CA2AF0">
                          <w:t>g</w:t>
                        </w:r>
                      </w:hyperlink>
                      <w:r w:rsidRPr="00CA2AF0">
                        <w:t xml:space="preserve"> </w:t>
                      </w:r>
                    </w:p>
                  </w:txbxContent>
                </v:textbox>
              </v:shape>
              <w10:wrap anchorx="page" anchory="page"/>
              <w10:anchorlock/>
            </v:group>
          </w:pict>
        </mc:Fallback>
      </mc:AlternateContent>
    </w:r>
    <w:r w:rsidR="00FC4594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CFC53" w14:textId="4B6F57CB" w:rsidR="00DF6C4E" w:rsidRPr="00B130DA" w:rsidRDefault="00DF6C4E" w:rsidP="00B130DA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E3F51" w14:textId="382B2824" w:rsidR="00DF6C4E" w:rsidRPr="00B31015" w:rsidRDefault="00DF6C4E" w:rsidP="6B940986"/>
  <w:p w14:paraId="188124F2" w14:textId="19E4AF6B" w:rsidR="00DF6C4E" w:rsidRPr="00B31015" w:rsidRDefault="6B940986" w:rsidP="00997F53">
    <w:pPr>
      <w:jc w:val="center"/>
    </w:pPr>
    <w:r>
      <w:rPr>
        <w:noProof/>
      </w:rPr>
      <w:drawing>
        <wp:inline distT="0" distB="0" distL="0" distR="0" wp14:anchorId="19BFFC25" wp14:editId="2CED185B">
          <wp:extent cx="2209217" cy="1803890"/>
          <wp:effectExtent l="0" t="0" r="0" b="0"/>
          <wp:docPr id="1506960266" name="Picture 15069602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217" cy="1803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C15F2"/>
    <w:multiLevelType w:val="hybridMultilevel"/>
    <w:tmpl w:val="1F1E2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B4985"/>
    <w:multiLevelType w:val="multilevel"/>
    <w:tmpl w:val="5A7A5F28"/>
    <w:lvl w:ilvl="0">
      <w:start w:val="1"/>
      <w:numFmt w:val="decimal"/>
      <w:pStyle w:val="Listenumros"/>
      <w:lvlText w:val="%1)"/>
      <w:lvlJc w:val="left"/>
      <w:pPr>
        <w:tabs>
          <w:tab w:val="num" w:pos="567"/>
        </w:tabs>
        <w:ind w:left="567" w:hanging="283"/>
      </w:pPr>
      <w:rPr>
        <w:rFonts w:hint="default"/>
        <w:b/>
        <w:i w:val="0"/>
        <w:color w:val="EE1313" w:themeColor="text2"/>
      </w:rPr>
    </w:lvl>
    <w:lvl w:ilvl="1">
      <w:start w:val="1"/>
      <w:numFmt w:val="lowerLetter"/>
      <w:pStyle w:val="Listenumros2"/>
      <w:lvlText w:val="%2)"/>
      <w:lvlJc w:val="left"/>
      <w:pPr>
        <w:tabs>
          <w:tab w:val="num" w:pos="851"/>
        </w:tabs>
        <w:ind w:left="851" w:hanging="283"/>
      </w:pPr>
      <w:rPr>
        <w:rFonts w:hint="default"/>
        <w:b w:val="0"/>
        <w:bCs/>
        <w:i w:val="0"/>
        <w:color w:val="EE1313" w:themeColor="text2"/>
      </w:rPr>
    </w:lvl>
    <w:lvl w:ilvl="2">
      <w:start w:val="1"/>
      <w:numFmt w:val="lowerRoman"/>
      <w:pStyle w:val="Listenumros3"/>
      <w:lvlText w:val="%3)"/>
      <w:lvlJc w:val="left"/>
      <w:pPr>
        <w:tabs>
          <w:tab w:val="num" w:pos="1135"/>
        </w:tabs>
        <w:ind w:left="1135" w:hanging="283"/>
      </w:pPr>
      <w:rPr>
        <w:rFonts w:hint="default"/>
        <w:b w:val="0"/>
        <w:bCs/>
        <w:i w:val="0"/>
        <w:color w:val="EE1313" w:themeColor="text2"/>
      </w:rPr>
    </w:lvl>
    <w:lvl w:ilvl="3">
      <w:start w:val="1"/>
      <w:numFmt w:val="decimal"/>
      <w:pStyle w:val="Listenumros4"/>
      <w:lvlText w:val="(%4)"/>
      <w:lvlJc w:val="left"/>
      <w:pPr>
        <w:tabs>
          <w:tab w:val="num" w:pos="1419"/>
        </w:tabs>
        <w:ind w:left="1419" w:hanging="283"/>
      </w:pPr>
      <w:rPr>
        <w:rFonts w:hint="default"/>
        <w:b w:val="0"/>
        <w:bCs/>
        <w:i w:val="0"/>
        <w:color w:val="EE1313" w:themeColor="text2"/>
      </w:rPr>
    </w:lvl>
    <w:lvl w:ilvl="4">
      <w:start w:val="1"/>
      <w:numFmt w:val="lowerLetter"/>
      <w:pStyle w:val="Listenumros5"/>
      <w:lvlText w:val="(%5)"/>
      <w:lvlJc w:val="left"/>
      <w:pPr>
        <w:tabs>
          <w:tab w:val="num" w:pos="1703"/>
        </w:tabs>
        <w:ind w:left="1703" w:hanging="283"/>
      </w:pPr>
      <w:rPr>
        <w:rFonts w:hint="default"/>
        <w:b w:val="0"/>
        <w:bCs/>
        <w:i w:val="0"/>
        <w:color w:val="EE1313" w:themeColor="text2"/>
      </w:rPr>
    </w:lvl>
    <w:lvl w:ilvl="5">
      <w:start w:val="1"/>
      <w:numFmt w:val="lowerRoman"/>
      <w:lvlText w:val="(%6)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2" w15:restartNumberingAfterBreak="0">
    <w:nsid w:val="08DC0186"/>
    <w:multiLevelType w:val="hybridMultilevel"/>
    <w:tmpl w:val="4AF885B2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E934BA3"/>
    <w:multiLevelType w:val="hybridMultilevel"/>
    <w:tmpl w:val="072C9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A4E52"/>
    <w:multiLevelType w:val="hybridMultilevel"/>
    <w:tmpl w:val="C3923A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C38A6"/>
    <w:multiLevelType w:val="multilevel"/>
    <w:tmpl w:val="93605CCE"/>
    <w:lvl w:ilvl="0">
      <w:start w:val="1"/>
      <w:numFmt w:val="bullet"/>
      <w:pStyle w:val="EncartListepuces"/>
      <w:lvlText w:val=""/>
      <w:lvlJc w:val="left"/>
      <w:pPr>
        <w:tabs>
          <w:tab w:val="num" w:pos="510"/>
        </w:tabs>
        <w:ind w:left="510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6" w15:restartNumberingAfterBreak="0">
    <w:nsid w:val="194F203D"/>
    <w:multiLevelType w:val="multilevel"/>
    <w:tmpl w:val="0A3E4F5C"/>
    <w:lvl w:ilvl="0">
      <w:start w:val="1"/>
      <w:numFmt w:val="bullet"/>
      <w:pStyle w:val="ListeAvoir"/>
      <w:lvlText w:val=""/>
      <w:lvlJc w:val="left"/>
      <w:pPr>
        <w:tabs>
          <w:tab w:val="num" w:pos="284"/>
        </w:tabs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0F71FA"/>
    <w:multiLevelType w:val="multilevel"/>
    <w:tmpl w:val="6D3CF7FC"/>
    <w:lvl w:ilvl="0">
      <w:start w:val="1"/>
      <w:numFmt w:val="decimal"/>
      <w:pStyle w:val="tape"/>
      <w:lvlText w:val="Étape %1 :"/>
      <w:lvlJc w:val="left"/>
      <w:pPr>
        <w:tabs>
          <w:tab w:val="num" w:pos="1247"/>
        </w:tabs>
        <w:ind w:left="1247" w:hanging="963"/>
      </w:pPr>
      <w:rPr>
        <w:rFonts w:asciiTheme="majorHAnsi" w:hAnsiTheme="majorHAnsi" w:hint="default"/>
        <w:color w:val="EE1313" w:themeColor="text2"/>
      </w:rPr>
    </w:lvl>
    <w:lvl w:ilvl="1">
      <w:start w:val="1"/>
      <w:numFmt w:val="none"/>
      <w:pStyle w:val="tape2"/>
      <w:lvlText w:val=""/>
      <w:lvlJc w:val="left"/>
      <w:pPr>
        <w:tabs>
          <w:tab w:val="num" w:pos="1247"/>
        </w:tabs>
        <w:ind w:left="1247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1BBC106A"/>
    <w:multiLevelType w:val="multilevel"/>
    <w:tmpl w:val="FFFFFFFF"/>
    <w:lvl w:ilvl="0">
      <w:start w:val="1"/>
      <w:numFmt w:val="decimal"/>
      <w:pStyle w:val="Titre1"/>
      <w:lvlText w:val="%1."/>
      <w:lvlJc w:val="left"/>
      <w:pPr>
        <w:ind w:left="794" w:hanging="794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C70A90"/>
    <w:multiLevelType w:val="hybridMultilevel"/>
    <w:tmpl w:val="D1740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C86F3B"/>
    <w:multiLevelType w:val="multilevel"/>
    <w:tmpl w:val="E1AE6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2708BA"/>
    <w:multiLevelType w:val="multilevel"/>
    <w:tmpl w:val="34B8FE4E"/>
    <w:lvl w:ilvl="0">
      <w:start w:val="1"/>
      <w:numFmt w:val="decimal"/>
      <w:lvlText w:val="%1."/>
      <w:lvlJc w:val="left"/>
      <w:pPr>
        <w:tabs>
          <w:tab w:val="num" w:pos="794"/>
        </w:tabs>
        <w:ind w:left="794" w:hanging="794"/>
      </w:pPr>
      <w:rPr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794"/>
        </w:tabs>
        <w:ind w:left="794" w:hanging="794"/>
      </w:pPr>
      <w:rPr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94"/>
        </w:tabs>
        <w:ind w:left="794" w:hanging="794"/>
      </w:pPr>
    </w:lvl>
    <w:lvl w:ilvl="3">
      <w:start w:val="1"/>
      <w:numFmt w:val="decimal"/>
      <w:pStyle w:val="Titre4"/>
      <w:lvlText w:val="%1.%2.%3.%4."/>
      <w:lvlJc w:val="left"/>
      <w:pPr>
        <w:tabs>
          <w:tab w:val="num" w:pos="794"/>
        </w:tabs>
        <w:ind w:left="794" w:hanging="794"/>
      </w:pPr>
    </w:lvl>
    <w:lvl w:ilvl="4">
      <w:start w:val="1"/>
      <w:numFmt w:val="decimal"/>
      <w:pStyle w:val="Titre5"/>
      <w:suff w:val="space"/>
      <w:lvlText w:val="%1.%2.%3.%4.%5."/>
      <w:lvlJc w:val="left"/>
      <w:pPr>
        <w:ind w:left="794" w:hanging="794"/>
      </w:pPr>
    </w:lvl>
    <w:lvl w:ilvl="5">
      <w:start w:val="1"/>
      <w:numFmt w:val="lowerRoman"/>
      <w:lvlText w:val="(%6)"/>
      <w:lvlJc w:val="lef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left"/>
      <w:pPr>
        <w:tabs>
          <w:tab w:val="num" w:pos="567"/>
        </w:tabs>
        <w:ind w:left="567" w:hanging="567"/>
      </w:pPr>
    </w:lvl>
  </w:abstractNum>
  <w:abstractNum w:abstractNumId="12" w15:restartNumberingAfterBreak="0">
    <w:nsid w:val="29DD3CC9"/>
    <w:multiLevelType w:val="hybridMultilevel"/>
    <w:tmpl w:val="7564E25A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0B7659"/>
    <w:multiLevelType w:val="hybridMultilevel"/>
    <w:tmpl w:val="2EACDC42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4F3C59"/>
    <w:multiLevelType w:val="multilevel"/>
    <w:tmpl w:val="13A4EAB8"/>
    <w:lvl w:ilvl="0">
      <w:start w:val="1"/>
      <w:numFmt w:val="bullet"/>
      <w:pStyle w:val="EncartFull-Listepuces"/>
      <w:lvlText w:val=""/>
      <w:lvlJc w:val="left"/>
      <w:pPr>
        <w:tabs>
          <w:tab w:val="num" w:pos="-567"/>
        </w:tabs>
        <w:ind w:left="-567" w:hanging="14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91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63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35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07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79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51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233" w:hanging="360"/>
      </w:pPr>
      <w:rPr>
        <w:rFonts w:ascii="Wingdings" w:hAnsi="Wingdings" w:hint="default"/>
      </w:rPr>
    </w:lvl>
  </w:abstractNum>
  <w:abstractNum w:abstractNumId="15" w15:restartNumberingAfterBreak="0">
    <w:nsid w:val="2CF97A40"/>
    <w:multiLevelType w:val="hybridMultilevel"/>
    <w:tmpl w:val="7A4663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20840"/>
    <w:multiLevelType w:val="multilevel"/>
    <w:tmpl w:val="FA32D184"/>
    <w:lvl w:ilvl="0">
      <w:start w:val="1"/>
      <w:numFmt w:val="bullet"/>
      <w:pStyle w:val="Listepuces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/>
        <w:i w:val="0"/>
        <w:color w:val="EE1313" w:themeColor="text2"/>
      </w:rPr>
    </w:lvl>
    <w:lvl w:ilvl="1">
      <w:start w:val="1"/>
      <w:numFmt w:val="bullet"/>
      <w:lvlRestart w:val="0"/>
      <w:pStyle w:val="Listepuces2"/>
      <w:lvlText w:val="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b/>
        <w:i w:val="0"/>
        <w:color w:val="EE1313" w:themeColor="text2"/>
      </w:rPr>
    </w:lvl>
    <w:lvl w:ilvl="2">
      <w:start w:val="1"/>
      <w:numFmt w:val="bullet"/>
      <w:lvlRestart w:val="0"/>
      <w:pStyle w:val="Listepuces3"/>
      <w:lvlText w:val=""/>
      <w:lvlJc w:val="left"/>
      <w:pPr>
        <w:tabs>
          <w:tab w:val="num" w:pos="1135"/>
        </w:tabs>
        <w:ind w:left="1135" w:hanging="283"/>
      </w:pPr>
      <w:rPr>
        <w:rFonts w:ascii="Symbol" w:hAnsi="Symbol" w:hint="default"/>
        <w:b/>
        <w:i w:val="0"/>
        <w:color w:val="EE1313" w:themeColor="text2"/>
      </w:rPr>
    </w:lvl>
    <w:lvl w:ilvl="3">
      <w:start w:val="1"/>
      <w:numFmt w:val="bullet"/>
      <w:pStyle w:val="Listepuces4"/>
      <w:lvlText w:val=""/>
      <w:lvlJc w:val="left"/>
      <w:pPr>
        <w:tabs>
          <w:tab w:val="num" w:pos="1419"/>
        </w:tabs>
        <w:ind w:left="1419" w:hanging="283"/>
      </w:pPr>
      <w:rPr>
        <w:rFonts w:ascii="Symbol" w:hAnsi="Symbol" w:hint="default"/>
        <w:b/>
        <w:i w:val="0"/>
        <w:color w:val="EE1313" w:themeColor="text2"/>
        <w:lang w:val="en-US"/>
      </w:rPr>
    </w:lvl>
    <w:lvl w:ilvl="4">
      <w:start w:val="1"/>
      <w:numFmt w:val="bullet"/>
      <w:pStyle w:val="Listepuces5"/>
      <w:lvlText w:val=""/>
      <w:lvlJc w:val="left"/>
      <w:pPr>
        <w:tabs>
          <w:tab w:val="num" w:pos="1703"/>
        </w:tabs>
        <w:ind w:left="1703" w:hanging="283"/>
      </w:pPr>
      <w:rPr>
        <w:rFonts w:ascii="Symbol" w:hAnsi="Symbol" w:hint="default"/>
        <w:b/>
        <w:i w:val="0"/>
        <w:color w:val="EE1313" w:themeColor="text2"/>
      </w:rPr>
    </w:lvl>
    <w:lvl w:ilvl="5">
      <w:start w:val="1"/>
      <w:numFmt w:val="lowerRoman"/>
      <w:lvlText w:val="(%6)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7" w15:restartNumberingAfterBreak="0">
    <w:nsid w:val="31EC6E0D"/>
    <w:multiLevelType w:val="hybridMultilevel"/>
    <w:tmpl w:val="5826FBE6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5E0F2D"/>
    <w:multiLevelType w:val="multilevel"/>
    <w:tmpl w:val="19868482"/>
    <w:lvl w:ilvl="0">
      <w:start w:val="1"/>
      <w:numFmt w:val="bullet"/>
      <w:pStyle w:val="Listeimpact"/>
      <w:lvlText w:val="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EE1313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82D8C"/>
    <w:multiLevelType w:val="hybridMultilevel"/>
    <w:tmpl w:val="31B683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133815"/>
    <w:multiLevelType w:val="hybridMultilevel"/>
    <w:tmpl w:val="9A761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45389"/>
    <w:multiLevelType w:val="multilevel"/>
    <w:tmpl w:val="777899BA"/>
    <w:lvl w:ilvl="0">
      <w:start w:val="1"/>
      <w:numFmt w:val="bullet"/>
      <w:pStyle w:val="ListeTIPS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  <w:position w:val="-2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7D64D9"/>
    <w:multiLevelType w:val="hybridMultilevel"/>
    <w:tmpl w:val="274CE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134564"/>
    <w:multiLevelType w:val="hybridMultilevel"/>
    <w:tmpl w:val="4C0A99C4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9E14BB9"/>
    <w:multiLevelType w:val="hybridMultilevel"/>
    <w:tmpl w:val="88D49A60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D198A"/>
    <w:multiLevelType w:val="multilevel"/>
    <w:tmpl w:val="BBBCC27C"/>
    <w:lvl w:ilvl="0">
      <w:start w:val="1"/>
      <w:numFmt w:val="decimal"/>
      <w:pStyle w:val="1ertitre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pStyle w:val="2emetitre"/>
      <w:lvlText w:val="%1.%2."/>
      <w:lvlJc w:val="left"/>
      <w:pPr>
        <w:tabs>
          <w:tab w:val="num" w:pos="1004"/>
        </w:tabs>
        <w:ind w:left="716" w:hanging="432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6" w15:restartNumberingAfterBreak="0">
    <w:nsid w:val="650408A6"/>
    <w:multiLevelType w:val="hybridMultilevel"/>
    <w:tmpl w:val="DE7831B8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A35C04"/>
    <w:multiLevelType w:val="hybridMultilevel"/>
    <w:tmpl w:val="AC4EA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471AF8"/>
    <w:multiLevelType w:val="hybridMultilevel"/>
    <w:tmpl w:val="87CC2D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AC1D0B"/>
    <w:multiLevelType w:val="hybridMultilevel"/>
    <w:tmpl w:val="CDA25E5A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223A1F"/>
    <w:multiLevelType w:val="hybridMultilevel"/>
    <w:tmpl w:val="10724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F00036"/>
    <w:multiLevelType w:val="hybridMultilevel"/>
    <w:tmpl w:val="7B92F652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592549">
    <w:abstractNumId w:val="8"/>
  </w:num>
  <w:num w:numId="2" w16cid:durableId="143007577">
    <w:abstractNumId w:val="1"/>
  </w:num>
  <w:num w:numId="3" w16cid:durableId="1952737461">
    <w:abstractNumId w:val="16"/>
  </w:num>
  <w:num w:numId="4" w16cid:durableId="59209068">
    <w:abstractNumId w:val="11"/>
  </w:num>
  <w:num w:numId="5" w16cid:durableId="1185944972">
    <w:abstractNumId w:val="5"/>
  </w:num>
  <w:num w:numId="6" w16cid:durableId="1050570544">
    <w:abstractNumId w:val="14"/>
  </w:num>
  <w:num w:numId="7" w16cid:durableId="708847009">
    <w:abstractNumId w:val="7"/>
  </w:num>
  <w:num w:numId="8" w16cid:durableId="1603607797">
    <w:abstractNumId w:val="18"/>
  </w:num>
  <w:num w:numId="9" w16cid:durableId="471674476">
    <w:abstractNumId w:val="6"/>
  </w:num>
  <w:num w:numId="10" w16cid:durableId="1252006675">
    <w:abstractNumId w:val="21"/>
  </w:num>
  <w:num w:numId="11" w16cid:durableId="735712856">
    <w:abstractNumId w:val="25"/>
  </w:num>
  <w:num w:numId="12" w16cid:durableId="1886477644">
    <w:abstractNumId w:val="30"/>
  </w:num>
  <w:num w:numId="13" w16cid:durableId="1906837863">
    <w:abstractNumId w:val="27"/>
  </w:num>
  <w:num w:numId="14" w16cid:durableId="1399862865">
    <w:abstractNumId w:val="28"/>
  </w:num>
  <w:num w:numId="15" w16cid:durableId="217403821">
    <w:abstractNumId w:val="15"/>
  </w:num>
  <w:num w:numId="16" w16cid:durableId="1518620927">
    <w:abstractNumId w:val="10"/>
  </w:num>
  <w:num w:numId="17" w16cid:durableId="1783378054">
    <w:abstractNumId w:val="20"/>
  </w:num>
  <w:num w:numId="18" w16cid:durableId="225991620">
    <w:abstractNumId w:val="22"/>
  </w:num>
  <w:num w:numId="19" w16cid:durableId="783766790">
    <w:abstractNumId w:val="4"/>
  </w:num>
  <w:num w:numId="20" w16cid:durableId="160463077">
    <w:abstractNumId w:val="19"/>
  </w:num>
  <w:num w:numId="21" w16cid:durableId="1199319215">
    <w:abstractNumId w:val="3"/>
  </w:num>
  <w:num w:numId="22" w16cid:durableId="1616904232">
    <w:abstractNumId w:val="9"/>
  </w:num>
  <w:num w:numId="23" w16cid:durableId="1763255017">
    <w:abstractNumId w:val="0"/>
  </w:num>
  <w:num w:numId="24" w16cid:durableId="672032357">
    <w:abstractNumId w:val="2"/>
  </w:num>
  <w:num w:numId="25" w16cid:durableId="737049713">
    <w:abstractNumId w:val="23"/>
  </w:num>
  <w:num w:numId="26" w16cid:durableId="342168364">
    <w:abstractNumId w:val="13"/>
  </w:num>
  <w:num w:numId="27" w16cid:durableId="211389558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62562486">
    <w:abstractNumId w:val="24"/>
  </w:num>
  <w:num w:numId="29" w16cid:durableId="1413506070">
    <w:abstractNumId w:val="31"/>
  </w:num>
  <w:num w:numId="30" w16cid:durableId="1538542270">
    <w:abstractNumId w:val="12"/>
  </w:num>
  <w:num w:numId="31" w16cid:durableId="1824470617">
    <w:abstractNumId w:val="17"/>
  </w:num>
  <w:num w:numId="32" w16cid:durableId="1981223609">
    <w:abstractNumId w:val="26"/>
  </w:num>
  <w:num w:numId="33" w16cid:durableId="1663703778">
    <w:abstractNumId w:val="2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C9"/>
    <w:rsid w:val="00000FE1"/>
    <w:rsid w:val="0000173C"/>
    <w:rsid w:val="000017CF"/>
    <w:rsid w:val="00005366"/>
    <w:rsid w:val="00005C74"/>
    <w:rsid w:val="000062E2"/>
    <w:rsid w:val="000070A6"/>
    <w:rsid w:val="00007E2E"/>
    <w:rsid w:val="00007EAA"/>
    <w:rsid w:val="00007FBC"/>
    <w:rsid w:val="0000FBAA"/>
    <w:rsid w:val="00010BBD"/>
    <w:rsid w:val="00011381"/>
    <w:rsid w:val="00011B2E"/>
    <w:rsid w:val="000122CE"/>
    <w:rsid w:val="00012835"/>
    <w:rsid w:val="00013A3A"/>
    <w:rsid w:val="000147A6"/>
    <w:rsid w:val="00014E32"/>
    <w:rsid w:val="000152EB"/>
    <w:rsid w:val="00015AA4"/>
    <w:rsid w:val="00016050"/>
    <w:rsid w:val="000161EC"/>
    <w:rsid w:val="0001673A"/>
    <w:rsid w:val="000168F0"/>
    <w:rsid w:val="00016DD0"/>
    <w:rsid w:val="00017AA8"/>
    <w:rsid w:val="00020CC0"/>
    <w:rsid w:val="0002190D"/>
    <w:rsid w:val="00021A8B"/>
    <w:rsid w:val="00021BCE"/>
    <w:rsid w:val="00022491"/>
    <w:rsid w:val="00022D29"/>
    <w:rsid w:val="00023375"/>
    <w:rsid w:val="00023EC5"/>
    <w:rsid w:val="00023F35"/>
    <w:rsid w:val="00024F69"/>
    <w:rsid w:val="00025664"/>
    <w:rsid w:val="00026770"/>
    <w:rsid w:val="00027D35"/>
    <w:rsid w:val="00027EDF"/>
    <w:rsid w:val="00030A65"/>
    <w:rsid w:val="00031D0A"/>
    <w:rsid w:val="00031D73"/>
    <w:rsid w:val="00032434"/>
    <w:rsid w:val="00033CAF"/>
    <w:rsid w:val="00036019"/>
    <w:rsid w:val="00037F3A"/>
    <w:rsid w:val="000414C3"/>
    <w:rsid w:val="00041E68"/>
    <w:rsid w:val="00042122"/>
    <w:rsid w:val="00042355"/>
    <w:rsid w:val="00042EEC"/>
    <w:rsid w:val="0004350A"/>
    <w:rsid w:val="00043E9D"/>
    <w:rsid w:val="00044BB6"/>
    <w:rsid w:val="00045117"/>
    <w:rsid w:val="00046E17"/>
    <w:rsid w:val="00046E21"/>
    <w:rsid w:val="000476E5"/>
    <w:rsid w:val="00050CFA"/>
    <w:rsid w:val="00051147"/>
    <w:rsid w:val="00051728"/>
    <w:rsid w:val="0005209B"/>
    <w:rsid w:val="0005213D"/>
    <w:rsid w:val="000521B5"/>
    <w:rsid w:val="0005239B"/>
    <w:rsid w:val="000524F9"/>
    <w:rsid w:val="00052BF5"/>
    <w:rsid w:val="00053798"/>
    <w:rsid w:val="00053E3B"/>
    <w:rsid w:val="00053F72"/>
    <w:rsid w:val="00053FE7"/>
    <w:rsid w:val="000544DA"/>
    <w:rsid w:val="00054F69"/>
    <w:rsid w:val="0005542B"/>
    <w:rsid w:val="00055831"/>
    <w:rsid w:val="000560BB"/>
    <w:rsid w:val="00056768"/>
    <w:rsid w:val="00057E91"/>
    <w:rsid w:val="00060172"/>
    <w:rsid w:val="00060262"/>
    <w:rsid w:val="00060E11"/>
    <w:rsid w:val="000616B6"/>
    <w:rsid w:val="00061ACC"/>
    <w:rsid w:val="00063DBC"/>
    <w:rsid w:val="00063FAE"/>
    <w:rsid w:val="0006466C"/>
    <w:rsid w:val="00064F9A"/>
    <w:rsid w:val="0006612E"/>
    <w:rsid w:val="00066FB6"/>
    <w:rsid w:val="0006716B"/>
    <w:rsid w:val="000671E9"/>
    <w:rsid w:val="00067280"/>
    <w:rsid w:val="000672AA"/>
    <w:rsid w:val="000679F3"/>
    <w:rsid w:val="00067F76"/>
    <w:rsid w:val="0007054F"/>
    <w:rsid w:val="00070B46"/>
    <w:rsid w:val="000710B0"/>
    <w:rsid w:val="00071384"/>
    <w:rsid w:val="00071681"/>
    <w:rsid w:val="00073B11"/>
    <w:rsid w:val="00074BEF"/>
    <w:rsid w:val="00074D9F"/>
    <w:rsid w:val="00075E02"/>
    <w:rsid w:val="0007669A"/>
    <w:rsid w:val="000769BB"/>
    <w:rsid w:val="00080122"/>
    <w:rsid w:val="000805B8"/>
    <w:rsid w:val="000807F2"/>
    <w:rsid w:val="00080C3B"/>
    <w:rsid w:val="0008158C"/>
    <w:rsid w:val="000821FC"/>
    <w:rsid w:val="00082445"/>
    <w:rsid w:val="0008251D"/>
    <w:rsid w:val="00082D9B"/>
    <w:rsid w:val="0008328C"/>
    <w:rsid w:val="0008453A"/>
    <w:rsid w:val="00084795"/>
    <w:rsid w:val="00084C4A"/>
    <w:rsid w:val="0008588B"/>
    <w:rsid w:val="0008588F"/>
    <w:rsid w:val="000858F9"/>
    <w:rsid w:val="00086052"/>
    <w:rsid w:val="000867A1"/>
    <w:rsid w:val="00086A88"/>
    <w:rsid w:val="000910CE"/>
    <w:rsid w:val="000915CE"/>
    <w:rsid w:val="000923D3"/>
    <w:rsid w:val="00092AE0"/>
    <w:rsid w:val="000933E2"/>
    <w:rsid w:val="00093498"/>
    <w:rsid w:val="00093727"/>
    <w:rsid w:val="00093CB9"/>
    <w:rsid w:val="00094517"/>
    <w:rsid w:val="00094626"/>
    <w:rsid w:val="00094893"/>
    <w:rsid w:val="00094990"/>
    <w:rsid w:val="00094A6C"/>
    <w:rsid w:val="00094B98"/>
    <w:rsid w:val="00095664"/>
    <w:rsid w:val="000956EF"/>
    <w:rsid w:val="00097141"/>
    <w:rsid w:val="000978A7"/>
    <w:rsid w:val="00097BDB"/>
    <w:rsid w:val="00097D59"/>
    <w:rsid w:val="00097DC6"/>
    <w:rsid w:val="000A0F9D"/>
    <w:rsid w:val="000A213E"/>
    <w:rsid w:val="000A2D67"/>
    <w:rsid w:val="000A32D8"/>
    <w:rsid w:val="000A33BC"/>
    <w:rsid w:val="000A37AF"/>
    <w:rsid w:val="000A3818"/>
    <w:rsid w:val="000A3CAF"/>
    <w:rsid w:val="000A3F84"/>
    <w:rsid w:val="000A41E4"/>
    <w:rsid w:val="000A46EB"/>
    <w:rsid w:val="000A4E52"/>
    <w:rsid w:val="000A5636"/>
    <w:rsid w:val="000A5859"/>
    <w:rsid w:val="000A5ADF"/>
    <w:rsid w:val="000A6C31"/>
    <w:rsid w:val="000A7010"/>
    <w:rsid w:val="000A7B39"/>
    <w:rsid w:val="000A7E88"/>
    <w:rsid w:val="000B1F88"/>
    <w:rsid w:val="000B252F"/>
    <w:rsid w:val="000B30DB"/>
    <w:rsid w:val="000B319F"/>
    <w:rsid w:val="000B4A1E"/>
    <w:rsid w:val="000B5317"/>
    <w:rsid w:val="000B5950"/>
    <w:rsid w:val="000B6551"/>
    <w:rsid w:val="000B6730"/>
    <w:rsid w:val="000B6A85"/>
    <w:rsid w:val="000B7056"/>
    <w:rsid w:val="000B7B12"/>
    <w:rsid w:val="000B7EBB"/>
    <w:rsid w:val="000C0451"/>
    <w:rsid w:val="000C14D5"/>
    <w:rsid w:val="000C2BEE"/>
    <w:rsid w:val="000C2DDF"/>
    <w:rsid w:val="000C2E78"/>
    <w:rsid w:val="000C3C2F"/>
    <w:rsid w:val="000C496E"/>
    <w:rsid w:val="000C4FA3"/>
    <w:rsid w:val="000C5D24"/>
    <w:rsid w:val="000D0A5F"/>
    <w:rsid w:val="000D1284"/>
    <w:rsid w:val="000D131E"/>
    <w:rsid w:val="000D14AA"/>
    <w:rsid w:val="000D2244"/>
    <w:rsid w:val="000D24ED"/>
    <w:rsid w:val="000D3FBD"/>
    <w:rsid w:val="000D5E8C"/>
    <w:rsid w:val="000D6169"/>
    <w:rsid w:val="000D67DD"/>
    <w:rsid w:val="000D69CB"/>
    <w:rsid w:val="000D77BC"/>
    <w:rsid w:val="000D7AAA"/>
    <w:rsid w:val="000D7AFC"/>
    <w:rsid w:val="000E18ED"/>
    <w:rsid w:val="000E200A"/>
    <w:rsid w:val="000E2ABE"/>
    <w:rsid w:val="000E2D7E"/>
    <w:rsid w:val="000E2F93"/>
    <w:rsid w:val="000E3690"/>
    <w:rsid w:val="000E37C5"/>
    <w:rsid w:val="000E397F"/>
    <w:rsid w:val="000E5CCF"/>
    <w:rsid w:val="000E5F8C"/>
    <w:rsid w:val="000E65D3"/>
    <w:rsid w:val="000E67B4"/>
    <w:rsid w:val="000EDB1A"/>
    <w:rsid w:val="000F0574"/>
    <w:rsid w:val="000F0BE0"/>
    <w:rsid w:val="000F13F6"/>
    <w:rsid w:val="000F1757"/>
    <w:rsid w:val="000F18A0"/>
    <w:rsid w:val="000F1D27"/>
    <w:rsid w:val="000F206B"/>
    <w:rsid w:val="000F2244"/>
    <w:rsid w:val="000F2316"/>
    <w:rsid w:val="000F2E87"/>
    <w:rsid w:val="000F3333"/>
    <w:rsid w:val="000F33C0"/>
    <w:rsid w:val="000F34A5"/>
    <w:rsid w:val="000F4DFF"/>
    <w:rsid w:val="000F5354"/>
    <w:rsid w:val="000F55B5"/>
    <w:rsid w:val="000F5B4C"/>
    <w:rsid w:val="000F6C64"/>
    <w:rsid w:val="000F7952"/>
    <w:rsid w:val="000F7D4A"/>
    <w:rsid w:val="00100ABB"/>
    <w:rsid w:val="00100C46"/>
    <w:rsid w:val="00100ED8"/>
    <w:rsid w:val="001018B7"/>
    <w:rsid w:val="00101B3F"/>
    <w:rsid w:val="00102077"/>
    <w:rsid w:val="0010253B"/>
    <w:rsid w:val="00103056"/>
    <w:rsid w:val="001040C2"/>
    <w:rsid w:val="001045D9"/>
    <w:rsid w:val="00104A9A"/>
    <w:rsid w:val="00104D6C"/>
    <w:rsid w:val="00105574"/>
    <w:rsid w:val="00105C49"/>
    <w:rsid w:val="001079B2"/>
    <w:rsid w:val="00107B25"/>
    <w:rsid w:val="001103DB"/>
    <w:rsid w:val="001104C5"/>
    <w:rsid w:val="001107FC"/>
    <w:rsid w:val="00112E1F"/>
    <w:rsid w:val="00112EAE"/>
    <w:rsid w:val="00113340"/>
    <w:rsid w:val="00113ECD"/>
    <w:rsid w:val="001149F6"/>
    <w:rsid w:val="00114A81"/>
    <w:rsid w:val="001151CA"/>
    <w:rsid w:val="001157DD"/>
    <w:rsid w:val="00115ACB"/>
    <w:rsid w:val="001165F8"/>
    <w:rsid w:val="001177D9"/>
    <w:rsid w:val="00120245"/>
    <w:rsid w:val="00120FE4"/>
    <w:rsid w:val="0012104D"/>
    <w:rsid w:val="00121E0F"/>
    <w:rsid w:val="00122864"/>
    <w:rsid w:val="00125A17"/>
    <w:rsid w:val="0012674F"/>
    <w:rsid w:val="001268E4"/>
    <w:rsid w:val="001273EA"/>
    <w:rsid w:val="00127C70"/>
    <w:rsid w:val="0013121D"/>
    <w:rsid w:val="00131B83"/>
    <w:rsid w:val="00132071"/>
    <w:rsid w:val="00132317"/>
    <w:rsid w:val="00133100"/>
    <w:rsid w:val="00133776"/>
    <w:rsid w:val="001338A9"/>
    <w:rsid w:val="00133D1C"/>
    <w:rsid w:val="00134681"/>
    <w:rsid w:val="00134C84"/>
    <w:rsid w:val="00135219"/>
    <w:rsid w:val="001355E5"/>
    <w:rsid w:val="001357FF"/>
    <w:rsid w:val="00135B40"/>
    <w:rsid w:val="00136835"/>
    <w:rsid w:val="00136C71"/>
    <w:rsid w:val="0013727C"/>
    <w:rsid w:val="00137F33"/>
    <w:rsid w:val="0013BC09"/>
    <w:rsid w:val="001405E5"/>
    <w:rsid w:val="001407C3"/>
    <w:rsid w:val="001412F2"/>
    <w:rsid w:val="00141A31"/>
    <w:rsid w:val="00142B4D"/>
    <w:rsid w:val="00142F29"/>
    <w:rsid w:val="001440EF"/>
    <w:rsid w:val="0014501C"/>
    <w:rsid w:val="001466F0"/>
    <w:rsid w:val="0014BB30"/>
    <w:rsid w:val="001510FB"/>
    <w:rsid w:val="00151DF4"/>
    <w:rsid w:val="00152CD9"/>
    <w:rsid w:val="0015358F"/>
    <w:rsid w:val="00153791"/>
    <w:rsid w:val="00154370"/>
    <w:rsid w:val="00155D83"/>
    <w:rsid w:val="001562BE"/>
    <w:rsid w:val="001574AE"/>
    <w:rsid w:val="00160C51"/>
    <w:rsid w:val="00160EC2"/>
    <w:rsid w:val="00164A17"/>
    <w:rsid w:val="00165B7C"/>
    <w:rsid w:val="001660EC"/>
    <w:rsid w:val="001668CC"/>
    <w:rsid w:val="00166FF7"/>
    <w:rsid w:val="00167473"/>
    <w:rsid w:val="0016787F"/>
    <w:rsid w:val="00167FE8"/>
    <w:rsid w:val="00171073"/>
    <w:rsid w:val="0017130C"/>
    <w:rsid w:val="0017133C"/>
    <w:rsid w:val="0017224C"/>
    <w:rsid w:val="001735DB"/>
    <w:rsid w:val="00173F7C"/>
    <w:rsid w:val="0017449F"/>
    <w:rsid w:val="0017537B"/>
    <w:rsid w:val="00175C95"/>
    <w:rsid w:val="00176655"/>
    <w:rsid w:val="00176DF3"/>
    <w:rsid w:val="00180145"/>
    <w:rsid w:val="0018088F"/>
    <w:rsid w:val="00180C3F"/>
    <w:rsid w:val="001813BC"/>
    <w:rsid w:val="001816AB"/>
    <w:rsid w:val="001817E4"/>
    <w:rsid w:val="00181D0A"/>
    <w:rsid w:val="00182264"/>
    <w:rsid w:val="0018285E"/>
    <w:rsid w:val="001830C6"/>
    <w:rsid w:val="001838B0"/>
    <w:rsid w:val="00183B25"/>
    <w:rsid w:val="001849CE"/>
    <w:rsid w:val="0018517E"/>
    <w:rsid w:val="0018619F"/>
    <w:rsid w:val="00190776"/>
    <w:rsid w:val="001911A8"/>
    <w:rsid w:val="00192469"/>
    <w:rsid w:val="00192E3D"/>
    <w:rsid w:val="00193681"/>
    <w:rsid w:val="00193FB5"/>
    <w:rsid w:val="0019458B"/>
    <w:rsid w:val="001958EC"/>
    <w:rsid w:val="00195D25"/>
    <w:rsid w:val="001A1873"/>
    <w:rsid w:val="001A21B8"/>
    <w:rsid w:val="001A24A0"/>
    <w:rsid w:val="001A37CA"/>
    <w:rsid w:val="001A3F36"/>
    <w:rsid w:val="001A4C22"/>
    <w:rsid w:val="001A4FD2"/>
    <w:rsid w:val="001A518C"/>
    <w:rsid w:val="001A5A57"/>
    <w:rsid w:val="001A5D07"/>
    <w:rsid w:val="001A786E"/>
    <w:rsid w:val="001A7948"/>
    <w:rsid w:val="001A7CB9"/>
    <w:rsid w:val="001B021A"/>
    <w:rsid w:val="001B0797"/>
    <w:rsid w:val="001B0AC9"/>
    <w:rsid w:val="001B0E5F"/>
    <w:rsid w:val="001B1C50"/>
    <w:rsid w:val="001B1D04"/>
    <w:rsid w:val="001B21CD"/>
    <w:rsid w:val="001B2B5E"/>
    <w:rsid w:val="001B3976"/>
    <w:rsid w:val="001B48C3"/>
    <w:rsid w:val="001B492B"/>
    <w:rsid w:val="001B539F"/>
    <w:rsid w:val="001B5AFE"/>
    <w:rsid w:val="001B70B0"/>
    <w:rsid w:val="001B760B"/>
    <w:rsid w:val="001B7DD8"/>
    <w:rsid w:val="001C09CF"/>
    <w:rsid w:val="001C103D"/>
    <w:rsid w:val="001C1358"/>
    <w:rsid w:val="001C13D8"/>
    <w:rsid w:val="001C1E5E"/>
    <w:rsid w:val="001C277D"/>
    <w:rsid w:val="001C2E86"/>
    <w:rsid w:val="001C4089"/>
    <w:rsid w:val="001C4A2C"/>
    <w:rsid w:val="001C5158"/>
    <w:rsid w:val="001C53A8"/>
    <w:rsid w:val="001C5552"/>
    <w:rsid w:val="001C5B8D"/>
    <w:rsid w:val="001C5CD3"/>
    <w:rsid w:val="001C5D02"/>
    <w:rsid w:val="001C6521"/>
    <w:rsid w:val="001C6D27"/>
    <w:rsid w:val="001C7BE2"/>
    <w:rsid w:val="001C7DE1"/>
    <w:rsid w:val="001D1D4F"/>
    <w:rsid w:val="001D2F7F"/>
    <w:rsid w:val="001D33AA"/>
    <w:rsid w:val="001D359C"/>
    <w:rsid w:val="001D3891"/>
    <w:rsid w:val="001D4C34"/>
    <w:rsid w:val="001D5C42"/>
    <w:rsid w:val="001D6075"/>
    <w:rsid w:val="001D62F2"/>
    <w:rsid w:val="001D6ADB"/>
    <w:rsid w:val="001E12FD"/>
    <w:rsid w:val="001E2C21"/>
    <w:rsid w:val="001E2D3A"/>
    <w:rsid w:val="001E3490"/>
    <w:rsid w:val="001E3A65"/>
    <w:rsid w:val="001E3C57"/>
    <w:rsid w:val="001E4D9D"/>
    <w:rsid w:val="001E52C8"/>
    <w:rsid w:val="001E5384"/>
    <w:rsid w:val="001E6FCF"/>
    <w:rsid w:val="001E74FF"/>
    <w:rsid w:val="001E7F11"/>
    <w:rsid w:val="001F005A"/>
    <w:rsid w:val="001F08B3"/>
    <w:rsid w:val="001F0A1C"/>
    <w:rsid w:val="001F0DD3"/>
    <w:rsid w:val="001F0F16"/>
    <w:rsid w:val="001F1B5C"/>
    <w:rsid w:val="001F1F3F"/>
    <w:rsid w:val="001F2C2F"/>
    <w:rsid w:val="001F3C62"/>
    <w:rsid w:val="001F42BA"/>
    <w:rsid w:val="001F5717"/>
    <w:rsid w:val="001F59FC"/>
    <w:rsid w:val="001F6428"/>
    <w:rsid w:val="001F64B8"/>
    <w:rsid w:val="001F6B9D"/>
    <w:rsid w:val="001F767E"/>
    <w:rsid w:val="002012A3"/>
    <w:rsid w:val="00202543"/>
    <w:rsid w:val="00202856"/>
    <w:rsid w:val="00203581"/>
    <w:rsid w:val="0020406F"/>
    <w:rsid w:val="002040FC"/>
    <w:rsid w:val="002057EC"/>
    <w:rsid w:val="00205CB7"/>
    <w:rsid w:val="00205DC4"/>
    <w:rsid w:val="002065C0"/>
    <w:rsid w:val="002072A6"/>
    <w:rsid w:val="00207717"/>
    <w:rsid w:val="00210C86"/>
    <w:rsid w:val="00210F83"/>
    <w:rsid w:val="00211887"/>
    <w:rsid w:val="00212383"/>
    <w:rsid w:val="002123CB"/>
    <w:rsid w:val="002131B2"/>
    <w:rsid w:val="002134A1"/>
    <w:rsid w:val="00214214"/>
    <w:rsid w:val="00214FB0"/>
    <w:rsid w:val="00215B25"/>
    <w:rsid w:val="00215D0B"/>
    <w:rsid w:val="002168FA"/>
    <w:rsid w:val="00216E55"/>
    <w:rsid w:val="002204B9"/>
    <w:rsid w:val="00220674"/>
    <w:rsid w:val="0022167F"/>
    <w:rsid w:val="002217E5"/>
    <w:rsid w:val="00221931"/>
    <w:rsid w:val="002226A2"/>
    <w:rsid w:val="002233C0"/>
    <w:rsid w:val="00223A10"/>
    <w:rsid w:val="0022412A"/>
    <w:rsid w:val="002245D6"/>
    <w:rsid w:val="002249E5"/>
    <w:rsid w:val="002255AA"/>
    <w:rsid w:val="00225C45"/>
    <w:rsid w:val="002260CA"/>
    <w:rsid w:val="00226484"/>
    <w:rsid w:val="002277F5"/>
    <w:rsid w:val="002305CD"/>
    <w:rsid w:val="002318DC"/>
    <w:rsid w:val="00231C2A"/>
    <w:rsid w:val="00231E24"/>
    <w:rsid w:val="002320B8"/>
    <w:rsid w:val="002346D6"/>
    <w:rsid w:val="002347AD"/>
    <w:rsid w:val="002353A2"/>
    <w:rsid w:val="002358B5"/>
    <w:rsid w:val="002359D9"/>
    <w:rsid w:val="00236B4C"/>
    <w:rsid w:val="00236EDB"/>
    <w:rsid w:val="00237007"/>
    <w:rsid w:val="00237524"/>
    <w:rsid w:val="00237EE9"/>
    <w:rsid w:val="00240468"/>
    <w:rsid w:val="00240525"/>
    <w:rsid w:val="00240FE7"/>
    <w:rsid w:val="002419DA"/>
    <w:rsid w:val="00241B82"/>
    <w:rsid w:val="0024359C"/>
    <w:rsid w:val="00244236"/>
    <w:rsid w:val="00245875"/>
    <w:rsid w:val="0024650A"/>
    <w:rsid w:val="00246B13"/>
    <w:rsid w:val="002475AD"/>
    <w:rsid w:val="00249FD9"/>
    <w:rsid w:val="00250174"/>
    <w:rsid w:val="00251119"/>
    <w:rsid w:val="00251619"/>
    <w:rsid w:val="002517EB"/>
    <w:rsid w:val="0025198E"/>
    <w:rsid w:val="002519A6"/>
    <w:rsid w:val="002523E7"/>
    <w:rsid w:val="00252A2B"/>
    <w:rsid w:val="00253CDD"/>
    <w:rsid w:val="00255539"/>
    <w:rsid w:val="00255561"/>
    <w:rsid w:val="00256420"/>
    <w:rsid w:val="00257409"/>
    <w:rsid w:val="00257A83"/>
    <w:rsid w:val="00261BA2"/>
    <w:rsid w:val="00261ED2"/>
    <w:rsid w:val="00263FAC"/>
    <w:rsid w:val="002646B9"/>
    <w:rsid w:val="0026497F"/>
    <w:rsid w:val="00265EB2"/>
    <w:rsid w:val="0026617F"/>
    <w:rsid w:val="00266554"/>
    <w:rsid w:val="00266706"/>
    <w:rsid w:val="0026745D"/>
    <w:rsid w:val="002678B1"/>
    <w:rsid w:val="0027055D"/>
    <w:rsid w:val="0027060A"/>
    <w:rsid w:val="0027090E"/>
    <w:rsid w:val="0027173D"/>
    <w:rsid w:val="002721D8"/>
    <w:rsid w:val="00272593"/>
    <w:rsid w:val="00272830"/>
    <w:rsid w:val="00273237"/>
    <w:rsid w:val="00274AA6"/>
    <w:rsid w:val="00275278"/>
    <w:rsid w:val="002762B7"/>
    <w:rsid w:val="002764C0"/>
    <w:rsid w:val="00280B43"/>
    <w:rsid w:val="00280E02"/>
    <w:rsid w:val="00281DAF"/>
    <w:rsid w:val="002838BC"/>
    <w:rsid w:val="00284D4F"/>
    <w:rsid w:val="00284F46"/>
    <w:rsid w:val="00284F8A"/>
    <w:rsid w:val="00287F80"/>
    <w:rsid w:val="00290D89"/>
    <w:rsid w:val="00290F44"/>
    <w:rsid w:val="00291423"/>
    <w:rsid w:val="00291ACA"/>
    <w:rsid w:val="00291C77"/>
    <w:rsid w:val="0029257A"/>
    <w:rsid w:val="00293446"/>
    <w:rsid w:val="002936BC"/>
    <w:rsid w:val="00294166"/>
    <w:rsid w:val="00294E5D"/>
    <w:rsid w:val="00297C30"/>
    <w:rsid w:val="00297D2B"/>
    <w:rsid w:val="002A1C09"/>
    <w:rsid w:val="002A20D7"/>
    <w:rsid w:val="002A231F"/>
    <w:rsid w:val="002A2608"/>
    <w:rsid w:val="002A270E"/>
    <w:rsid w:val="002A3B9D"/>
    <w:rsid w:val="002A40C6"/>
    <w:rsid w:val="002A4321"/>
    <w:rsid w:val="002A49DB"/>
    <w:rsid w:val="002A4EAA"/>
    <w:rsid w:val="002A50F0"/>
    <w:rsid w:val="002A55BC"/>
    <w:rsid w:val="002A5B27"/>
    <w:rsid w:val="002A5D51"/>
    <w:rsid w:val="002A659A"/>
    <w:rsid w:val="002A71EF"/>
    <w:rsid w:val="002A750D"/>
    <w:rsid w:val="002A7801"/>
    <w:rsid w:val="002B13E4"/>
    <w:rsid w:val="002B2F22"/>
    <w:rsid w:val="002B322C"/>
    <w:rsid w:val="002B42B4"/>
    <w:rsid w:val="002B4BBB"/>
    <w:rsid w:val="002B522C"/>
    <w:rsid w:val="002B67E0"/>
    <w:rsid w:val="002B6D15"/>
    <w:rsid w:val="002B6DEB"/>
    <w:rsid w:val="002C0175"/>
    <w:rsid w:val="002C0C75"/>
    <w:rsid w:val="002C1BFD"/>
    <w:rsid w:val="002C1F8E"/>
    <w:rsid w:val="002C2AA9"/>
    <w:rsid w:val="002C3A39"/>
    <w:rsid w:val="002C3D33"/>
    <w:rsid w:val="002C46CE"/>
    <w:rsid w:val="002C59E1"/>
    <w:rsid w:val="002C68CB"/>
    <w:rsid w:val="002C6B03"/>
    <w:rsid w:val="002C7542"/>
    <w:rsid w:val="002D00D4"/>
    <w:rsid w:val="002D085A"/>
    <w:rsid w:val="002D0902"/>
    <w:rsid w:val="002D0B49"/>
    <w:rsid w:val="002D2F6C"/>
    <w:rsid w:val="002D3955"/>
    <w:rsid w:val="002D4238"/>
    <w:rsid w:val="002D4EE0"/>
    <w:rsid w:val="002D5378"/>
    <w:rsid w:val="002D5BB3"/>
    <w:rsid w:val="002D6154"/>
    <w:rsid w:val="002D6203"/>
    <w:rsid w:val="002D6C86"/>
    <w:rsid w:val="002D71B0"/>
    <w:rsid w:val="002D75C8"/>
    <w:rsid w:val="002D7EBA"/>
    <w:rsid w:val="002E09EC"/>
    <w:rsid w:val="002E0EA4"/>
    <w:rsid w:val="002E125C"/>
    <w:rsid w:val="002E13E4"/>
    <w:rsid w:val="002E155F"/>
    <w:rsid w:val="002E16C2"/>
    <w:rsid w:val="002E2066"/>
    <w:rsid w:val="002E23EC"/>
    <w:rsid w:val="002E2B85"/>
    <w:rsid w:val="002E380B"/>
    <w:rsid w:val="002E47F0"/>
    <w:rsid w:val="002E523E"/>
    <w:rsid w:val="002E71AC"/>
    <w:rsid w:val="002E71D1"/>
    <w:rsid w:val="002E7493"/>
    <w:rsid w:val="002E7C04"/>
    <w:rsid w:val="002E7C74"/>
    <w:rsid w:val="002F1416"/>
    <w:rsid w:val="002F146E"/>
    <w:rsid w:val="002F153A"/>
    <w:rsid w:val="002F1548"/>
    <w:rsid w:val="002F17BE"/>
    <w:rsid w:val="002F2265"/>
    <w:rsid w:val="002F2728"/>
    <w:rsid w:val="002F34B9"/>
    <w:rsid w:val="002F44EB"/>
    <w:rsid w:val="002F4E2F"/>
    <w:rsid w:val="002F5183"/>
    <w:rsid w:val="002F6881"/>
    <w:rsid w:val="002F75AD"/>
    <w:rsid w:val="002F7F1B"/>
    <w:rsid w:val="00300010"/>
    <w:rsid w:val="0030018C"/>
    <w:rsid w:val="00300232"/>
    <w:rsid w:val="003014A3"/>
    <w:rsid w:val="00301FE1"/>
    <w:rsid w:val="00302DF5"/>
    <w:rsid w:val="003036E3"/>
    <w:rsid w:val="0030376D"/>
    <w:rsid w:val="00303E21"/>
    <w:rsid w:val="00304293"/>
    <w:rsid w:val="00304BF9"/>
    <w:rsid w:val="00304F1D"/>
    <w:rsid w:val="00305274"/>
    <w:rsid w:val="00306C96"/>
    <w:rsid w:val="00307A27"/>
    <w:rsid w:val="00307EBC"/>
    <w:rsid w:val="003102C7"/>
    <w:rsid w:val="0031091B"/>
    <w:rsid w:val="00310D61"/>
    <w:rsid w:val="00310EE4"/>
    <w:rsid w:val="00311046"/>
    <w:rsid w:val="003119DA"/>
    <w:rsid w:val="00311C6F"/>
    <w:rsid w:val="0031223D"/>
    <w:rsid w:val="003128F4"/>
    <w:rsid w:val="00312B45"/>
    <w:rsid w:val="0031325D"/>
    <w:rsid w:val="0031334C"/>
    <w:rsid w:val="0031544C"/>
    <w:rsid w:val="00315651"/>
    <w:rsid w:val="00315F92"/>
    <w:rsid w:val="0031627D"/>
    <w:rsid w:val="0031652B"/>
    <w:rsid w:val="00316D01"/>
    <w:rsid w:val="0031738C"/>
    <w:rsid w:val="0031749B"/>
    <w:rsid w:val="00317929"/>
    <w:rsid w:val="00317DC7"/>
    <w:rsid w:val="003203A1"/>
    <w:rsid w:val="003213CA"/>
    <w:rsid w:val="00321465"/>
    <w:rsid w:val="0032153F"/>
    <w:rsid w:val="003246C8"/>
    <w:rsid w:val="0032516E"/>
    <w:rsid w:val="00326146"/>
    <w:rsid w:val="00326B41"/>
    <w:rsid w:val="003270D6"/>
    <w:rsid w:val="003278C7"/>
    <w:rsid w:val="00327DB3"/>
    <w:rsid w:val="003300D9"/>
    <w:rsid w:val="003303C1"/>
    <w:rsid w:val="00332227"/>
    <w:rsid w:val="00332B6F"/>
    <w:rsid w:val="00333018"/>
    <w:rsid w:val="00333838"/>
    <w:rsid w:val="003338A4"/>
    <w:rsid w:val="00333983"/>
    <w:rsid w:val="00333C40"/>
    <w:rsid w:val="003349DD"/>
    <w:rsid w:val="00335D27"/>
    <w:rsid w:val="00337DB5"/>
    <w:rsid w:val="003408B3"/>
    <w:rsid w:val="00340E24"/>
    <w:rsid w:val="00341549"/>
    <w:rsid w:val="003441C4"/>
    <w:rsid w:val="0034583C"/>
    <w:rsid w:val="0034649E"/>
    <w:rsid w:val="003465AA"/>
    <w:rsid w:val="00346C0F"/>
    <w:rsid w:val="00346D21"/>
    <w:rsid w:val="003472B7"/>
    <w:rsid w:val="00347D14"/>
    <w:rsid w:val="003507C5"/>
    <w:rsid w:val="00350E06"/>
    <w:rsid w:val="00351777"/>
    <w:rsid w:val="00352777"/>
    <w:rsid w:val="00353EAC"/>
    <w:rsid w:val="00353EF5"/>
    <w:rsid w:val="003545B5"/>
    <w:rsid w:val="00354872"/>
    <w:rsid w:val="00354D6E"/>
    <w:rsid w:val="00355E92"/>
    <w:rsid w:val="003560A9"/>
    <w:rsid w:val="003560EB"/>
    <w:rsid w:val="0035636F"/>
    <w:rsid w:val="00357673"/>
    <w:rsid w:val="003578F3"/>
    <w:rsid w:val="0036003C"/>
    <w:rsid w:val="003608E6"/>
    <w:rsid w:val="00360A3D"/>
    <w:rsid w:val="00360CD7"/>
    <w:rsid w:val="0036134E"/>
    <w:rsid w:val="0036149F"/>
    <w:rsid w:val="0036183F"/>
    <w:rsid w:val="003620B2"/>
    <w:rsid w:val="00362276"/>
    <w:rsid w:val="00363B22"/>
    <w:rsid w:val="003648FC"/>
    <w:rsid w:val="00364DE2"/>
    <w:rsid w:val="00365E03"/>
    <w:rsid w:val="003673DB"/>
    <w:rsid w:val="0036789B"/>
    <w:rsid w:val="00367970"/>
    <w:rsid w:val="003679F1"/>
    <w:rsid w:val="00367A21"/>
    <w:rsid w:val="00367B7D"/>
    <w:rsid w:val="00367DF2"/>
    <w:rsid w:val="0037103C"/>
    <w:rsid w:val="00371941"/>
    <w:rsid w:val="00372870"/>
    <w:rsid w:val="003733FA"/>
    <w:rsid w:val="0037477C"/>
    <w:rsid w:val="0037532A"/>
    <w:rsid w:val="003764F7"/>
    <w:rsid w:val="00377A43"/>
    <w:rsid w:val="0038267E"/>
    <w:rsid w:val="00382E7F"/>
    <w:rsid w:val="00383600"/>
    <w:rsid w:val="00383B0A"/>
    <w:rsid w:val="003840EC"/>
    <w:rsid w:val="0038503D"/>
    <w:rsid w:val="0038526D"/>
    <w:rsid w:val="003855DB"/>
    <w:rsid w:val="00385CF2"/>
    <w:rsid w:val="00386817"/>
    <w:rsid w:val="00386FB2"/>
    <w:rsid w:val="003875F2"/>
    <w:rsid w:val="003878F7"/>
    <w:rsid w:val="0038799E"/>
    <w:rsid w:val="00387B88"/>
    <w:rsid w:val="00390BB6"/>
    <w:rsid w:val="00391A6A"/>
    <w:rsid w:val="00391EE8"/>
    <w:rsid w:val="00392F6C"/>
    <w:rsid w:val="003944D1"/>
    <w:rsid w:val="00394667"/>
    <w:rsid w:val="00394EC0"/>
    <w:rsid w:val="003952C5"/>
    <w:rsid w:val="00395408"/>
    <w:rsid w:val="00395F11"/>
    <w:rsid w:val="0039607A"/>
    <w:rsid w:val="0039690D"/>
    <w:rsid w:val="003969B1"/>
    <w:rsid w:val="00396C4E"/>
    <w:rsid w:val="00397620"/>
    <w:rsid w:val="003A099B"/>
    <w:rsid w:val="003A0A04"/>
    <w:rsid w:val="003A0A6A"/>
    <w:rsid w:val="003A187C"/>
    <w:rsid w:val="003A2197"/>
    <w:rsid w:val="003A311D"/>
    <w:rsid w:val="003A3212"/>
    <w:rsid w:val="003A37CE"/>
    <w:rsid w:val="003A37FE"/>
    <w:rsid w:val="003A38D1"/>
    <w:rsid w:val="003A5883"/>
    <w:rsid w:val="003A695D"/>
    <w:rsid w:val="003B0AF4"/>
    <w:rsid w:val="003B1627"/>
    <w:rsid w:val="003B2459"/>
    <w:rsid w:val="003B2501"/>
    <w:rsid w:val="003B2F3F"/>
    <w:rsid w:val="003B3285"/>
    <w:rsid w:val="003B36DA"/>
    <w:rsid w:val="003B3ED2"/>
    <w:rsid w:val="003B3F4D"/>
    <w:rsid w:val="003B4012"/>
    <w:rsid w:val="003B4128"/>
    <w:rsid w:val="003B44A5"/>
    <w:rsid w:val="003B6185"/>
    <w:rsid w:val="003B6527"/>
    <w:rsid w:val="003B6801"/>
    <w:rsid w:val="003B6FC1"/>
    <w:rsid w:val="003B753E"/>
    <w:rsid w:val="003B78ED"/>
    <w:rsid w:val="003B7AA7"/>
    <w:rsid w:val="003B7C34"/>
    <w:rsid w:val="003B7E4F"/>
    <w:rsid w:val="003C0B8C"/>
    <w:rsid w:val="003C1B75"/>
    <w:rsid w:val="003C3AA1"/>
    <w:rsid w:val="003C6713"/>
    <w:rsid w:val="003C6DE0"/>
    <w:rsid w:val="003C7747"/>
    <w:rsid w:val="003C7839"/>
    <w:rsid w:val="003C7DB6"/>
    <w:rsid w:val="003D17FD"/>
    <w:rsid w:val="003D1DA9"/>
    <w:rsid w:val="003D23D5"/>
    <w:rsid w:val="003D26F3"/>
    <w:rsid w:val="003D2799"/>
    <w:rsid w:val="003D2CA4"/>
    <w:rsid w:val="003D40DC"/>
    <w:rsid w:val="003D6521"/>
    <w:rsid w:val="003D6E6C"/>
    <w:rsid w:val="003D706A"/>
    <w:rsid w:val="003D731F"/>
    <w:rsid w:val="003D75C2"/>
    <w:rsid w:val="003E05F7"/>
    <w:rsid w:val="003E069C"/>
    <w:rsid w:val="003E16CA"/>
    <w:rsid w:val="003E1BDD"/>
    <w:rsid w:val="003E2BE0"/>
    <w:rsid w:val="003E2CC2"/>
    <w:rsid w:val="003E2CD4"/>
    <w:rsid w:val="003E3BA6"/>
    <w:rsid w:val="003E44FB"/>
    <w:rsid w:val="003E48E6"/>
    <w:rsid w:val="003E4B09"/>
    <w:rsid w:val="003E5CB5"/>
    <w:rsid w:val="003E5DB0"/>
    <w:rsid w:val="003E68B8"/>
    <w:rsid w:val="003E6E00"/>
    <w:rsid w:val="003E7AAD"/>
    <w:rsid w:val="003E7F47"/>
    <w:rsid w:val="003F0FD1"/>
    <w:rsid w:val="003F16F1"/>
    <w:rsid w:val="003F1E94"/>
    <w:rsid w:val="003F1F4B"/>
    <w:rsid w:val="003F24E9"/>
    <w:rsid w:val="003F4215"/>
    <w:rsid w:val="003F459C"/>
    <w:rsid w:val="003F484F"/>
    <w:rsid w:val="003F4BE1"/>
    <w:rsid w:val="003F5718"/>
    <w:rsid w:val="003F6B91"/>
    <w:rsid w:val="003F6F8D"/>
    <w:rsid w:val="003F7370"/>
    <w:rsid w:val="00400A66"/>
    <w:rsid w:val="00402E7A"/>
    <w:rsid w:val="004039B0"/>
    <w:rsid w:val="00404166"/>
    <w:rsid w:val="004061AC"/>
    <w:rsid w:val="0040646F"/>
    <w:rsid w:val="004069E3"/>
    <w:rsid w:val="00406D07"/>
    <w:rsid w:val="00406FB1"/>
    <w:rsid w:val="004079F7"/>
    <w:rsid w:val="00407F18"/>
    <w:rsid w:val="0041031F"/>
    <w:rsid w:val="00410775"/>
    <w:rsid w:val="00410DA6"/>
    <w:rsid w:val="004113B9"/>
    <w:rsid w:val="00412EB6"/>
    <w:rsid w:val="004140A2"/>
    <w:rsid w:val="00414513"/>
    <w:rsid w:val="00415CB1"/>
    <w:rsid w:val="004162F5"/>
    <w:rsid w:val="004163D3"/>
    <w:rsid w:val="00416694"/>
    <w:rsid w:val="0041763E"/>
    <w:rsid w:val="00417AF7"/>
    <w:rsid w:val="00417D95"/>
    <w:rsid w:val="00419578"/>
    <w:rsid w:val="0042089C"/>
    <w:rsid w:val="00420DC2"/>
    <w:rsid w:val="004239AE"/>
    <w:rsid w:val="00425EA6"/>
    <w:rsid w:val="00426167"/>
    <w:rsid w:val="004306DC"/>
    <w:rsid w:val="0043081D"/>
    <w:rsid w:val="00431530"/>
    <w:rsid w:val="00431F6F"/>
    <w:rsid w:val="00432321"/>
    <w:rsid w:val="00432CDA"/>
    <w:rsid w:val="004334E0"/>
    <w:rsid w:val="00433ACC"/>
    <w:rsid w:val="00434FF4"/>
    <w:rsid w:val="00435F31"/>
    <w:rsid w:val="0043624C"/>
    <w:rsid w:val="0043698A"/>
    <w:rsid w:val="00437494"/>
    <w:rsid w:val="004375DE"/>
    <w:rsid w:val="0044111F"/>
    <w:rsid w:val="00441182"/>
    <w:rsid w:val="004421BE"/>
    <w:rsid w:val="00442BD5"/>
    <w:rsid w:val="00442C27"/>
    <w:rsid w:val="00442C2E"/>
    <w:rsid w:val="00443510"/>
    <w:rsid w:val="00443B5D"/>
    <w:rsid w:val="00444B63"/>
    <w:rsid w:val="00444F95"/>
    <w:rsid w:val="00445548"/>
    <w:rsid w:val="004455C4"/>
    <w:rsid w:val="004469A5"/>
    <w:rsid w:val="00446F36"/>
    <w:rsid w:val="004471E4"/>
    <w:rsid w:val="00447F20"/>
    <w:rsid w:val="00451BC3"/>
    <w:rsid w:val="00453924"/>
    <w:rsid w:val="004539D4"/>
    <w:rsid w:val="004542F4"/>
    <w:rsid w:val="004548C2"/>
    <w:rsid w:val="00455C53"/>
    <w:rsid w:val="0045663F"/>
    <w:rsid w:val="00456A7D"/>
    <w:rsid w:val="0045774C"/>
    <w:rsid w:val="004578FA"/>
    <w:rsid w:val="0045AF0A"/>
    <w:rsid w:val="004603A2"/>
    <w:rsid w:val="00460436"/>
    <w:rsid w:val="00461235"/>
    <w:rsid w:val="00461933"/>
    <w:rsid w:val="004619C8"/>
    <w:rsid w:val="00461DD1"/>
    <w:rsid w:val="00461DFC"/>
    <w:rsid w:val="004620C7"/>
    <w:rsid w:val="0046256A"/>
    <w:rsid w:val="00463770"/>
    <w:rsid w:val="00464199"/>
    <w:rsid w:val="00464D79"/>
    <w:rsid w:val="00464DDC"/>
    <w:rsid w:val="00465473"/>
    <w:rsid w:val="00465BE7"/>
    <w:rsid w:val="004705CA"/>
    <w:rsid w:val="00470DB0"/>
    <w:rsid w:val="00470E92"/>
    <w:rsid w:val="004715FB"/>
    <w:rsid w:val="00471C01"/>
    <w:rsid w:val="004727E0"/>
    <w:rsid w:val="00473411"/>
    <w:rsid w:val="0047349B"/>
    <w:rsid w:val="004741E8"/>
    <w:rsid w:val="00474FC1"/>
    <w:rsid w:val="004756B7"/>
    <w:rsid w:val="00475B4E"/>
    <w:rsid w:val="00475B64"/>
    <w:rsid w:val="004768FB"/>
    <w:rsid w:val="0047724E"/>
    <w:rsid w:val="0047775F"/>
    <w:rsid w:val="00477F4A"/>
    <w:rsid w:val="004802C5"/>
    <w:rsid w:val="0048092A"/>
    <w:rsid w:val="00481FB9"/>
    <w:rsid w:val="0048576D"/>
    <w:rsid w:val="00486849"/>
    <w:rsid w:val="00486A5E"/>
    <w:rsid w:val="00487052"/>
    <w:rsid w:val="004872B4"/>
    <w:rsid w:val="00487699"/>
    <w:rsid w:val="00487BC6"/>
    <w:rsid w:val="004906C8"/>
    <w:rsid w:val="00490B69"/>
    <w:rsid w:val="0049343C"/>
    <w:rsid w:val="00493788"/>
    <w:rsid w:val="00493C70"/>
    <w:rsid w:val="00495721"/>
    <w:rsid w:val="00495BA4"/>
    <w:rsid w:val="00496BBE"/>
    <w:rsid w:val="004976DC"/>
    <w:rsid w:val="004977AF"/>
    <w:rsid w:val="00497D5B"/>
    <w:rsid w:val="00497E3F"/>
    <w:rsid w:val="004A0054"/>
    <w:rsid w:val="004A1D8E"/>
    <w:rsid w:val="004A27FA"/>
    <w:rsid w:val="004A2CB9"/>
    <w:rsid w:val="004A4262"/>
    <w:rsid w:val="004A4510"/>
    <w:rsid w:val="004A46E6"/>
    <w:rsid w:val="004A5178"/>
    <w:rsid w:val="004A5210"/>
    <w:rsid w:val="004A5EC5"/>
    <w:rsid w:val="004A7BE1"/>
    <w:rsid w:val="004B1216"/>
    <w:rsid w:val="004B329F"/>
    <w:rsid w:val="004B46DB"/>
    <w:rsid w:val="004B47F3"/>
    <w:rsid w:val="004B6DB7"/>
    <w:rsid w:val="004B78DB"/>
    <w:rsid w:val="004C0801"/>
    <w:rsid w:val="004C259F"/>
    <w:rsid w:val="004C2E13"/>
    <w:rsid w:val="004C3868"/>
    <w:rsid w:val="004C3AC6"/>
    <w:rsid w:val="004C4454"/>
    <w:rsid w:val="004C490C"/>
    <w:rsid w:val="004C5835"/>
    <w:rsid w:val="004C5853"/>
    <w:rsid w:val="004C5B86"/>
    <w:rsid w:val="004C5CB4"/>
    <w:rsid w:val="004C5F34"/>
    <w:rsid w:val="004C5FF4"/>
    <w:rsid w:val="004C6935"/>
    <w:rsid w:val="004C760D"/>
    <w:rsid w:val="004C78A0"/>
    <w:rsid w:val="004C7DEF"/>
    <w:rsid w:val="004C7F3F"/>
    <w:rsid w:val="004D0E92"/>
    <w:rsid w:val="004D3978"/>
    <w:rsid w:val="004D4909"/>
    <w:rsid w:val="004D4912"/>
    <w:rsid w:val="004D536E"/>
    <w:rsid w:val="004D5625"/>
    <w:rsid w:val="004D5C37"/>
    <w:rsid w:val="004D5E2F"/>
    <w:rsid w:val="004D6189"/>
    <w:rsid w:val="004D6587"/>
    <w:rsid w:val="004D705B"/>
    <w:rsid w:val="004D7F67"/>
    <w:rsid w:val="004E0951"/>
    <w:rsid w:val="004E14DD"/>
    <w:rsid w:val="004E2DC6"/>
    <w:rsid w:val="004E3E62"/>
    <w:rsid w:val="004E5020"/>
    <w:rsid w:val="004E5775"/>
    <w:rsid w:val="004E6052"/>
    <w:rsid w:val="004E6571"/>
    <w:rsid w:val="004E69BB"/>
    <w:rsid w:val="004E7266"/>
    <w:rsid w:val="004F0AC8"/>
    <w:rsid w:val="004F0FCF"/>
    <w:rsid w:val="004F131E"/>
    <w:rsid w:val="004F13CC"/>
    <w:rsid w:val="004F226E"/>
    <w:rsid w:val="004F2458"/>
    <w:rsid w:val="004F3020"/>
    <w:rsid w:val="004F3C9C"/>
    <w:rsid w:val="004F41B2"/>
    <w:rsid w:val="004F5042"/>
    <w:rsid w:val="004F5F02"/>
    <w:rsid w:val="004F6622"/>
    <w:rsid w:val="004F694E"/>
    <w:rsid w:val="004F6FF7"/>
    <w:rsid w:val="004F726D"/>
    <w:rsid w:val="004F738D"/>
    <w:rsid w:val="004F7B82"/>
    <w:rsid w:val="004F7E28"/>
    <w:rsid w:val="004F7EFF"/>
    <w:rsid w:val="005014C8"/>
    <w:rsid w:val="00501988"/>
    <w:rsid w:val="00501C0C"/>
    <w:rsid w:val="00501F8F"/>
    <w:rsid w:val="0050260A"/>
    <w:rsid w:val="00502AC5"/>
    <w:rsid w:val="00503179"/>
    <w:rsid w:val="00503D52"/>
    <w:rsid w:val="00503F3D"/>
    <w:rsid w:val="005040DB"/>
    <w:rsid w:val="00504C80"/>
    <w:rsid w:val="00505D7E"/>
    <w:rsid w:val="00505DCF"/>
    <w:rsid w:val="00506353"/>
    <w:rsid w:val="00506590"/>
    <w:rsid w:val="0050738B"/>
    <w:rsid w:val="00510BD2"/>
    <w:rsid w:val="00510DF1"/>
    <w:rsid w:val="00511934"/>
    <w:rsid w:val="00511D30"/>
    <w:rsid w:val="0051261A"/>
    <w:rsid w:val="00513A2D"/>
    <w:rsid w:val="00513E2D"/>
    <w:rsid w:val="005140BA"/>
    <w:rsid w:val="00514F87"/>
    <w:rsid w:val="00515573"/>
    <w:rsid w:val="0051584F"/>
    <w:rsid w:val="00515A1E"/>
    <w:rsid w:val="005207E2"/>
    <w:rsid w:val="0052172E"/>
    <w:rsid w:val="00522E7D"/>
    <w:rsid w:val="0052384E"/>
    <w:rsid w:val="00524530"/>
    <w:rsid w:val="00524633"/>
    <w:rsid w:val="005247F1"/>
    <w:rsid w:val="00524980"/>
    <w:rsid w:val="00524D75"/>
    <w:rsid w:val="00524F6C"/>
    <w:rsid w:val="00527DF4"/>
    <w:rsid w:val="005309CA"/>
    <w:rsid w:val="0053182A"/>
    <w:rsid w:val="00531983"/>
    <w:rsid w:val="00531B10"/>
    <w:rsid w:val="00531E61"/>
    <w:rsid w:val="005320A9"/>
    <w:rsid w:val="00532F59"/>
    <w:rsid w:val="00534D44"/>
    <w:rsid w:val="00534F30"/>
    <w:rsid w:val="00534F65"/>
    <w:rsid w:val="0053517B"/>
    <w:rsid w:val="005352A3"/>
    <w:rsid w:val="005364A4"/>
    <w:rsid w:val="005368A4"/>
    <w:rsid w:val="005370EE"/>
    <w:rsid w:val="0053772A"/>
    <w:rsid w:val="00537D82"/>
    <w:rsid w:val="00537F6F"/>
    <w:rsid w:val="005403E0"/>
    <w:rsid w:val="00541519"/>
    <w:rsid w:val="00542474"/>
    <w:rsid w:val="00542812"/>
    <w:rsid w:val="00544D93"/>
    <w:rsid w:val="00545548"/>
    <w:rsid w:val="005469ED"/>
    <w:rsid w:val="00547653"/>
    <w:rsid w:val="005479C6"/>
    <w:rsid w:val="005504E3"/>
    <w:rsid w:val="0055063E"/>
    <w:rsid w:val="0055080B"/>
    <w:rsid w:val="00550D65"/>
    <w:rsid w:val="00552476"/>
    <w:rsid w:val="005527DE"/>
    <w:rsid w:val="00552954"/>
    <w:rsid w:val="005544D5"/>
    <w:rsid w:val="00555029"/>
    <w:rsid w:val="00555D86"/>
    <w:rsid w:val="00555E4F"/>
    <w:rsid w:val="005568CF"/>
    <w:rsid w:val="00556A20"/>
    <w:rsid w:val="00560933"/>
    <w:rsid w:val="00562410"/>
    <w:rsid w:val="00562AED"/>
    <w:rsid w:val="00563231"/>
    <w:rsid w:val="00563E74"/>
    <w:rsid w:val="00564757"/>
    <w:rsid w:val="0056489B"/>
    <w:rsid w:val="00566194"/>
    <w:rsid w:val="00566574"/>
    <w:rsid w:val="00567932"/>
    <w:rsid w:val="00570114"/>
    <w:rsid w:val="00570E4E"/>
    <w:rsid w:val="005717DD"/>
    <w:rsid w:val="00571E89"/>
    <w:rsid w:val="00572491"/>
    <w:rsid w:val="005724E3"/>
    <w:rsid w:val="005727A3"/>
    <w:rsid w:val="00572AE7"/>
    <w:rsid w:val="00572B3A"/>
    <w:rsid w:val="00572C2F"/>
    <w:rsid w:val="00572C46"/>
    <w:rsid w:val="00573876"/>
    <w:rsid w:val="005739A0"/>
    <w:rsid w:val="00574539"/>
    <w:rsid w:val="005747C0"/>
    <w:rsid w:val="00575493"/>
    <w:rsid w:val="005755A4"/>
    <w:rsid w:val="005755E0"/>
    <w:rsid w:val="005761DB"/>
    <w:rsid w:val="00576514"/>
    <w:rsid w:val="005767A3"/>
    <w:rsid w:val="00576AE8"/>
    <w:rsid w:val="00577CFE"/>
    <w:rsid w:val="005815DE"/>
    <w:rsid w:val="005820A2"/>
    <w:rsid w:val="005825E9"/>
    <w:rsid w:val="00582950"/>
    <w:rsid w:val="00582B04"/>
    <w:rsid w:val="00582B09"/>
    <w:rsid w:val="005831B3"/>
    <w:rsid w:val="0058369E"/>
    <w:rsid w:val="005859F0"/>
    <w:rsid w:val="00585B9D"/>
    <w:rsid w:val="00590562"/>
    <w:rsid w:val="00590CA1"/>
    <w:rsid w:val="00592606"/>
    <w:rsid w:val="005930A1"/>
    <w:rsid w:val="00593BBB"/>
    <w:rsid w:val="00593DDC"/>
    <w:rsid w:val="0059695D"/>
    <w:rsid w:val="00596AEB"/>
    <w:rsid w:val="00597297"/>
    <w:rsid w:val="00597A80"/>
    <w:rsid w:val="005A014C"/>
    <w:rsid w:val="005A0DA4"/>
    <w:rsid w:val="005A2283"/>
    <w:rsid w:val="005A30FB"/>
    <w:rsid w:val="005A3CEA"/>
    <w:rsid w:val="005A42DB"/>
    <w:rsid w:val="005A48B6"/>
    <w:rsid w:val="005A5068"/>
    <w:rsid w:val="005A5DC3"/>
    <w:rsid w:val="005A5E71"/>
    <w:rsid w:val="005A623B"/>
    <w:rsid w:val="005A6866"/>
    <w:rsid w:val="005A6D1A"/>
    <w:rsid w:val="005A7065"/>
    <w:rsid w:val="005A707A"/>
    <w:rsid w:val="005A720D"/>
    <w:rsid w:val="005A7266"/>
    <w:rsid w:val="005B0491"/>
    <w:rsid w:val="005B1687"/>
    <w:rsid w:val="005B272B"/>
    <w:rsid w:val="005B334F"/>
    <w:rsid w:val="005B3499"/>
    <w:rsid w:val="005B3559"/>
    <w:rsid w:val="005B39BD"/>
    <w:rsid w:val="005B4F97"/>
    <w:rsid w:val="005B5018"/>
    <w:rsid w:val="005B5047"/>
    <w:rsid w:val="005B51C2"/>
    <w:rsid w:val="005B537D"/>
    <w:rsid w:val="005B749E"/>
    <w:rsid w:val="005B7616"/>
    <w:rsid w:val="005B76A4"/>
    <w:rsid w:val="005B78B2"/>
    <w:rsid w:val="005C0F93"/>
    <w:rsid w:val="005C2BFB"/>
    <w:rsid w:val="005C4812"/>
    <w:rsid w:val="005C493F"/>
    <w:rsid w:val="005C4AB7"/>
    <w:rsid w:val="005C5DAD"/>
    <w:rsid w:val="005C7244"/>
    <w:rsid w:val="005C76B0"/>
    <w:rsid w:val="005C7E94"/>
    <w:rsid w:val="005CE8DA"/>
    <w:rsid w:val="005D00F0"/>
    <w:rsid w:val="005D0DFE"/>
    <w:rsid w:val="005D0FA6"/>
    <w:rsid w:val="005D11C6"/>
    <w:rsid w:val="005D1446"/>
    <w:rsid w:val="005D1830"/>
    <w:rsid w:val="005D303E"/>
    <w:rsid w:val="005D354E"/>
    <w:rsid w:val="005D3E45"/>
    <w:rsid w:val="005D44E7"/>
    <w:rsid w:val="005D45CD"/>
    <w:rsid w:val="005D4B89"/>
    <w:rsid w:val="005D4BB5"/>
    <w:rsid w:val="005D5866"/>
    <w:rsid w:val="005D68F8"/>
    <w:rsid w:val="005D6E0E"/>
    <w:rsid w:val="005D7D45"/>
    <w:rsid w:val="005E184F"/>
    <w:rsid w:val="005E27D3"/>
    <w:rsid w:val="005E2C66"/>
    <w:rsid w:val="005E33F9"/>
    <w:rsid w:val="005E3BF3"/>
    <w:rsid w:val="005E5776"/>
    <w:rsid w:val="005E6E75"/>
    <w:rsid w:val="005E74F8"/>
    <w:rsid w:val="005E762B"/>
    <w:rsid w:val="005F0021"/>
    <w:rsid w:val="005F037D"/>
    <w:rsid w:val="005F09ED"/>
    <w:rsid w:val="005F187C"/>
    <w:rsid w:val="005F281B"/>
    <w:rsid w:val="005F2E5C"/>
    <w:rsid w:val="005F3206"/>
    <w:rsid w:val="005F3308"/>
    <w:rsid w:val="005F372A"/>
    <w:rsid w:val="005F3E2B"/>
    <w:rsid w:val="005F6408"/>
    <w:rsid w:val="005F702F"/>
    <w:rsid w:val="006009F1"/>
    <w:rsid w:val="0060176E"/>
    <w:rsid w:val="0060248A"/>
    <w:rsid w:val="006030EF"/>
    <w:rsid w:val="006035D1"/>
    <w:rsid w:val="00603B65"/>
    <w:rsid w:val="00604BF2"/>
    <w:rsid w:val="00604CA1"/>
    <w:rsid w:val="00604CA2"/>
    <w:rsid w:val="0060584B"/>
    <w:rsid w:val="0060672B"/>
    <w:rsid w:val="006069AE"/>
    <w:rsid w:val="0060758A"/>
    <w:rsid w:val="00607F23"/>
    <w:rsid w:val="006106B3"/>
    <w:rsid w:val="0061139B"/>
    <w:rsid w:val="006124BE"/>
    <w:rsid w:val="006138F1"/>
    <w:rsid w:val="00614C46"/>
    <w:rsid w:val="00614E79"/>
    <w:rsid w:val="00614FE2"/>
    <w:rsid w:val="00617491"/>
    <w:rsid w:val="00620233"/>
    <w:rsid w:val="006202E2"/>
    <w:rsid w:val="0062051B"/>
    <w:rsid w:val="006209BB"/>
    <w:rsid w:val="00620ECE"/>
    <w:rsid w:val="0062114D"/>
    <w:rsid w:val="006218F4"/>
    <w:rsid w:val="00622206"/>
    <w:rsid w:val="00622554"/>
    <w:rsid w:val="00622B52"/>
    <w:rsid w:val="00623206"/>
    <w:rsid w:val="00623AE8"/>
    <w:rsid w:val="00623DDA"/>
    <w:rsid w:val="006243E1"/>
    <w:rsid w:val="00624C50"/>
    <w:rsid w:val="00624D42"/>
    <w:rsid w:val="00624D45"/>
    <w:rsid w:val="00624E58"/>
    <w:rsid w:val="00624F6C"/>
    <w:rsid w:val="00625CE0"/>
    <w:rsid w:val="006262F3"/>
    <w:rsid w:val="00627198"/>
    <w:rsid w:val="00627D38"/>
    <w:rsid w:val="006302A0"/>
    <w:rsid w:val="00630DCE"/>
    <w:rsid w:val="00631C68"/>
    <w:rsid w:val="00631D96"/>
    <w:rsid w:val="006324F2"/>
    <w:rsid w:val="00632989"/>
    <w:rsid w:val="00632F9D"/>
    <w:rsid w:val="00633787"/>
    <w:rsid w:val="00633D76"/>
    <w:rsid w:val="00633DD5"/>
    <w:rsid w:val="00634367"/>
    <w:rsid w:val="00635CEB"/>
    <w:rsid w:val="00636449"/>
    <w:rsid w:val="0063652C"/>
    <w:rsid w:val="006371E8"/>
    <w:rsid w:val="006379B3"/>
    <w:rsid w:val="006405A2"/>
    <w:rsid w:val="00640F1C"/>
    <w:rsid w:val="00641602"/>
    <w:rsid w:val="00641A30"/>
    <w:rsid w:val="00642190"/>
    <w:rsid w:val="00642B30"/>
    <w:rsid w:val="00645EA7"/>
    <w:rsid w:val="00646258"/>
    <w:rsid w:val="006464FF"/>
    <w:rsid w:val="006466D2"/>
    <w:rsid w:val="006466EE"/>
    <w:rsid w:val="00647E8F"/>
    <w:rsid w:val="006500D3"/>
    <w:rsid w:val="006504C5"/>
    <w:rsid w:val="00650EE7"/>
    <w:rsid w:val="0065159A"/>
    <w:rsid w:val="006527E0"/>
    <w:rsid w:val="00652B96"/>
    <w:rsid w:val="00653C50"/>
    <w:rsid w:val="0065400C"/>
    <w:rsid w:val="00655D3F"/>
    <w:rsid w:val="00656107"/>
    <w:rsid w:val="0065706E"/>
    <w:rsid w:val="006600C8"/>
    <w:rsid w:val="0066051A"/>
    <w:rsid w:val="00661D44"/>
    <w:rsid w:val="00662F64"/>
    <w:rsid w:val="00664379"/>
    <w:rsid w:val="00665706"/>
    <w:rsid w:val="0066588C"/>
    <w:rsid w:val="00666234"/>
    <w:rsid w:val="00666297"/>
    <w:rsid w:val="006664A1"/>
    <w:rsid w:val="0066674C"/>
    <w:rsid w:val="00667258"/>
    <w:rsid w:val="00667288"/>
    <w:rsid w:val="006708BA"/>
    <w:rsid w:val="006713FD"/>
    <w:rsid w:val="0067180D"/>
    <w:rsid w:val="00671ADF"/>
    <w:rsid w:val="00672B43"/>
    <w:rsid w:val="006744BD"/>
    <w:rsid w:val="00674E8B"/>
    <w:rsid w:val="00675C90"/>
    <w:rsid w:val="006762DD"/>
    <w:rsid w:val="00676EA7"/>
    <w:rsid w:val="00677704"/>
    <w:rsid w:val="00677ACC"/>
    <w:rsid w:val="00680D52"/>
    <w:rsid w:val="00680DED"/>
    <w:rsid w:val="00682740"/>
    <w:rsid w:val="00682960"/>
    <w:rsid w:val="00682B6A"/>
    <w:rsid w:val="00683507"/>
    <w:rsid w:val="00683B4D"/>
    <w:rsid w:val="006847FC"/>
    <w:rsid w:val="00684B09"/>
    <w:rsid w:val="00685035"/>
    <w:rsid w:val="00685A48"/>
    <w:rsid w:val="00686473"/>
    <w:rsid w:val="006864CC"/>
    <w:rsid w:val="006865FF"/>
    <w:rsid w:val="00686E55"/>
    <w:rsid w:val="00687263"/>
    <w:rsid w:val="00687D9D"/>
    <w:rsid w:val="00687E14"/>
    <w:rsid w:val="0069004F"/>
    <w:rsid w:val="00691D7E"/>
    <w:rsid w:val="00692ECB"/>
    <w:rsid w:val="006931F7"/>
    <w:rsid w:val="006941B9"/>
    <w:rsid w:val="006948A3"/>
    <w:rsid w:val="00694C28"/>
    <w:rsid w:val="0069526D"/>
    <w:rsid w:val="00695DCD"/>
    <w:rsid w:val="00696147"/>
    <w:rsid w:val="00697B3F"/>
    <w:rsid w:val="006A0266"/>
    <w:rsid w:val="006A25D5"/>
    <w:rsid w:val="006A29A4"/>
    <w:rsid w:val="006A2F5B"/>
    <w:rsid w:val="006A4691"/>
    <w:rsid w:val="006A4AAA"/>
    <w:rsid w:val="006A4E51"/>
    <w:rsid w:val="006A4FB4"/>
    <w:rsid w:val="006A50D0"/>
    <w:rsid w:val="006A5810"/>
    <w:rsid w:val="006A5CAE"/>
    <w:rsid w:val="006A6E0A"/>
    <w:rsid w:val="006A7AD2"/>
    <w:rsid w:val="006B00D7"/>
    <w:rsid w:val="006B0ADB"/>
    <w:rsid w:val="006B0D68"/>
    <w:rsid w:val="006B1BD1"/>
    <w:rsid w:val="006B2F3D"/>
    <w:rsid w:val="006B3F56"/>
    <w:rsid w:val="006B49FF"/>
    <w:rsid w:val="006B4A66"/>
    <w:rsid w:val="006B4C1E"/>
    <w:rsid w:val="006B60F5"/>
    <w:rsid w:val="006B615A"/>
    <w:rsid w:val="006B64E7"/>
    <w:rsid w:val="006B7BFE"/>
    <w:rsid w:val="006C007D"/>
    <w:rsid w:val="006C07CD"/>
    <w:rsid w:val="006C09EE"/>
    <w:rsid w:val="006C15B1"/>
    <w:rsid w:val="006C15EB"/>
    <w:rsid w:val="006C2835"/>
    <w:rsid w:val="006C36CD"/>
    <w:rsid w:val="006C3DA1"/>
    <w:rsid w:val="006C4355"/>
    <w:rsid w:val="006C4C56"/>
    <w:rsid w:val="006C6433"/>
    <w:rsid w:val="006C73F8"/>
    <w:rsid w:val="006D0269"/>
    <w:rsid w:val="006D03B8"/>
    <w:rsid w:val="006D15F0"/>
    <w:rsid w:val="006D3B4F"/>
    <w:rsid w:val="006D5C69"/>
    <w:rsid w:val="006D62F5"/>
    <w:rsid w:val="006D63F5"/>
    <w:rsid w:val="006D6A95"/>
    <w:rsid w:val="006D6BBD"/>
    <w:rsid w:val="006D72BD"/>
    <w:rsid w:val="006D7892"/>
    <w:rsid w:val="006E2C04"/>
    <w:rsid w:val="006E31AC"/>
    <w:rsid w:val="006E639B"/>
    <w:rsid w:val="006E670F"/>
    <w:rsid w:val="006E6AB3"/>
    <w:rsid w:val="006E6E25"/>
    <w:rsid w:val="006E71E6"/>
    <w:rsid w:val="006E7572"/>
    <w:rsid w:val="006F020A"/>
    <w:rsid w:val="006F0B76"/>
    <w:rsid w:val="006F2257"/>
    <w:rsid w:val="006F29B4"/>
    <w:rsid w:val="006F2A35"/>
    <w:rsid w:val="006F2E6F"/>
    <w:rsid w:val="006F317D"/>
    <w:rsid w:val="006F3D30"/>
    <w:rsid w:val="006F4015"/>
    <w:rsid w:val="006F57A0"/>
    <w:rsid w:val="006F6420"/>
    <w:rsid w:val="006F67AE"/>
    <w:rsid w:val="006F7F58"/>
    <w:rsid w:val="00700DEA"/>
    <w:rsid w:val="00701D26"/>
    <w:rsid w:val="00702BC2"/>
    <w:rsid w:val="00702BD4"/>
    <w:rsid w:val="0070353C"/>
    <w:rsid w:val="0070353D"/>
    <w:rsid w:val="0070563C"/>
    <w:rsid w:val="007057A9"/>
    <w:rsid w:val="00705B11"/>
    <w:rsid w:val="0070697A"/>
    <w:rsid w:val="007079E4"/>
    <w:rsid w:val="00710B1E"/>
    <w:rsid w:val="00711C36"/>
    <w:rsid w:val="0071235D"/>
    <w:rsid w:val="007123F1"/>
    <w:rsid w:val="00712478"/>
    <w:rsid w:val="00714C66"/>
    <w:rsid w:val="00715150"/>
    <w:rsid w:val="007158B3"/>
    <w:rsid w:val="00716846"/>
    <w:rsid w:val="00716863"/>
    <w:rsid w:val="00716E2A"/>
    <w:rsid w:val="00717461"/>
    <w:rsid w:val="007174C2"/>
    <w:rsid w:val="007176DC"/>
    <w:rsid w:val="0071776C"/>
    <w:rsid w:val="0071797F"/>
    <w:rsid w:val="00717BD0"/>
    <w:rsid w:val="007207E8"/>
    <w:rsid w:val="00720A0C"/>
    <w:rsid w:val="007213B0"/>
    <w:rsid w:val="00721666"/>
    <w:rsid w:val="00721677"/>
    <w:rsid w:val="00721D7D"/>
    <w:rsid w:val="0072295D"/>
    <w:rsid w:val="00723634"/>
    <w:rsid w:val="00723F5C"/>
    <w:rsid w:val="0072462D"/>
    <w:rsid w:val="0072619E"/>
    <w:rsid w:val="007263C6"/>
    <w:rsid w:val="007276B9"/>
    <w:rsid w:val="00727778"/>
    <w:rsid w:val="00730A3C"/>
    <w:rsid w:val="00731EE0"/>
    <w:rsid w:val="00732A07"/>
    <w:rsid w:val="007331F6"/>
    <w:rsid w:val="00733356"/>
    <w:rsid w:val="007339D3"/>
    <w:rsid w:val="00733D24"/>
    <w:rsid w:val="00733F29"/>
    <w:rsid w:val="00734035"/>
    <w:rsid w:val="0073426C"/>
    <w:rsid w:val="0073567F"/>
    <w:rsid w:val="00735D3C"/>
    <w:rsid w:val="00736440"/>
    <w:rsid w:val="00736F2C"/>
    <w:rsid w:val="007372CA"/>
    <w:rsid w:val="00737EA7"/>
    <w:rsid w:val="0074037F"/>
    <w:rsid w:val="00740C01"/>
    <w:rsid w:val="007412F7"/>
    <w:rsid w:val="00741E6F"/>
    <w:rsid w:val="00742019"/>
    <w:rsid w:val="007425A7"/>
    <w:rsid w:val="00742A4D"/>
    <w:rsid w:val="00742CBE"/>
    <w:rsid w:val="00746E1C"/>
    <w:rsid w:val="0074795A"/>
    <w:rsid w:val="0075008A"/>
    <w:rsid w:val="00750386"/>
    <w:rsid w:val="00750544"/>
    <w:rsid w:val="00750C93"/>
    <w:rsid w:val="00752503"/>
    <w:rsid w:val="00753A35"/>
    <w:rsid w:val="00753A81"/>
    <w:rsid w:val="0075502D"/>
    <w:rsid w:val="0075508E"/>
    <w:rsid w:val="007553D7"/>
    <w:rsid w:val="007575F4"/>
    <w:rsid w:val="00757781"/>
    <w:rsid w:val="00757C6E"/>
    <w:rsid w:val="00757DEE"/>
    <w:rsid w:val="00760A6B"/>
    <w:rsid w:val="00761055"/>
    <w:rsid w:val="0076179B"/>
    <w:rsid w:val="00763285"/>
    <w:rsid w:val="00763F09"/>
    <w:rsid w:val="00763FB9"/>
    <w:rsid w:val="007643BB"/>
    <w:rsid w:val="00765968"/>
    <w:rsid w:val="00766034"/>
    <w:rsid w:val="0076715E"/>
    <w:rsid w:val="00770571"/>
    <w:rsid w:val="00770B51"/>
    <w:rsid w:val="0077178E"/>
    <w:rsid w:val="007733D1"/>
    <w:rsid w:val="00773C7C"/>
    <w:rsid w:val="007750A6"/>
    <w:rsid w:val="007755A3"/>
    <w:rsid w:val="00775A1A"/>
    <w:rsid w:val="00776001"/>
    <w:rsid w:val="00776091"/>
    <w:rsid w:val="00776615"/>
    <w:rsid w:val="0077671C"/>
    <w:rsid w:val="00780F2B"/>
    <w:rsid w:val="00781522"/>
    <w:rsid w:val="0078306F"/>
    <w:rsid w:val="00783D0D"/>
    <w:rsid w:val="00783E30"/>
    <w:rsid w:val="00783F64"/>
    <w:rsid w:val="007840C3"/>
    <w:rsid w:val="0078442C"/>
    <w:rsid w:val="00784773"/>
    <w:rsid w:val="00785047"/>
    <w:rsid w:val="00785581"/>
    <w:rsid w:val="00785960"/>
    <w:rsid w:val="00785B7F"/>
    <w:rsid w:val="00785DB1"/>
    <w:rsid w:val="00786C71"/>
    <w:rsid w:val="00786CBD"/>
    <w:rsid w:val="007875AB"/>
    <w:rsid w:val="00787888"/>
    <w:rsid w:val="00790A72"/>
    <w:rsid w:val="00791446"/>
    <w:rsid w:val="00791EB9"/>
    <w:rsid w:val="00792735"/>
    <w:rsid w:val="00792EEC"/>
    <w:rsid w:val="0079306E"/>
    <w:rsid w:val="007937F9"/>
    <w:rsid w:val="00793868"/>
    <w:rsid w:val="0079386F"/>
    <w:rsid w:val="00793D3B"/>
    <w:rsid w:val="00793D7A"/>
    <w:rsid w:val="00794A2F"/>
    <w:rsid w:val="00794BEA"/>
    <w:rsid w:val="00795791"/>
    <w:rsid w:val="007968D5"/>
    <w:rsid w:val="007A04F2"/>
    <w:rsid w:val="007A1DC8"/>
    <w:rsid w:val="007A26CF"/>
    <w:rsid w:val="007A34B5"/>
    <w:rsid w:val="007A354B"/>
    <w:rsid w:val="007A4370"/>
    <w:rsid w:val="007A4627"/>
    <w:rsid w:val="007A4A3D"/>
    <w:rsid w:val="007A4D66"/>
    <w:rsid w:val="007A7056"/>
    <w:rsid w:val="007B05C2"/>
    <w:rsid w:val="007B0DD1"/>
    <w:rsid w:val="007B187D"/>
    <w:rsid w:val="007B1AA9"/>
    <w:rsid w:val="007B1C99"/>
    <w:rsid w:val="007B1DDE"/>
    <w:rsid w:val="007B2964"/>
    <w:rsid w:val="007B3120"/>
    <w:rsid w:val="007B3560"/>
    <w:rsid w:val="007B390C"/>
    <w:rsid w:val="007B3C06"/>
    <w:rsid w:val="007B44D9"/>
    <w:rsid w:val="007B5100"/>
    <w:rsid w:val="007B58BF"/>
    <w:rsid w:val="007B5BBB"/>
    <w:rsid w:val="007B6655"/>
    <w:rsid w:val="007B6AF5"/>
    <w:rsid w:val="007B6C87"/>
    <w:rsid w:val="007B6E28"/>
    <w:rsid w:val="007B7EF7"/>
    <w:rsid w:val="007C0A1C"/>
    <w:rsid w:val="007C0D7B"/>
    <w:rsid w:val="007C10DE"/>
    <w:rsid w:val="007C125C"/>
    <w:rsid w:val="007C1881"/>
    <w:rsid w:val="007C22AC"/>
    <w:rsid w:val="007C2B54"/>
    <w:rsid w:val="007C2DD5"/>
    <w:rsid w:val="007C356A"/>
    <w:rsid w:val="007C3906"/>
    <w:rsid w:val="007C4269"/>
    <w:rsid w:val="007C4A60"/>
    <w:rsid w:val="007C5FC4"/>
    <w:rsid w:val="007C71D8"/>
    <w:rsid w:val="007C7588"/>
    <w:rsid w:val="007C7C74"/>
    <w:rsid w:val="007C7E13"/>
    <w:rsid w:val="007D0DF7"/>
    <w:rsid w:val="007D0EE7"/>
    <w:rsid w:val="007D0F72"/>
    <w:rsid w:val="007D160A"/>
    <w:rsid w:val="007D1D30"/>
    <w:rsid w:val="007D2094"/>
    <w:rsid w:val="007D240A"/>
    <w:rsid w:val="007D2BD9"/>
    <w:rsid w:val="007D3A51"/>
    <w:rsid w:val="007D3CFF"/>
    <w:rsid w:val="007D4938"/>
    <w:rsid w:val="007D5BA4"/>
    <w:rsid w:val="007D5C2E"/>
    <w:rsid w:val="007D607B"/>
    <w:rsid w:val="007D6BEB"/>
    <w:rsid w:val="007D6ED9"/>
    <w:rsid w:val="007D714A"/>
    <w:rsid w:val="007D768B"/>
    <w:rsid w:val="007E0F22"/>
    <w:rsid w:val="007E1411"/>
    <w:rsid w:val="007E2D66"/>
    <w:rsid w:val="007E30A1"/>
    <w:rsid w:val="007E37F5"/>
    <w:rsid w:val="007E41D3"/>
    <w:rsid w:val="007E52ED"/>
    <w:rsid w:val="007E615A"/>
    <w:rsid w:val="007F1573"/>
    <w:rsid w:val="007F1EFC"/>
    <w:rsid w:val="007F2EB0"/>
    <w:rsid w:val="007F4222"/>
    <w:rsid w:val="007F424F"/>
    <w:rsid w:val="007F6FF0"/>
    <w:rsid w:val="007F720A"/>
    <w:rsid w:val="0080015E"/>
    <w:rsid w:val="00802315"/>
    <w:rsid w:val="00802898"/>
    <w:rsid w:val="00803194"/>
    <w:rsid w:val="00803CB5"/>
    <w:rsid w:val="00804034"/>
    <w:rsid w:val="00805611"/>
    <w:rsid w:val="008056D3"/>
    <w:rsid w:val="00805804"/>
    <w:rsid w:val="00806213"/>
    <w:rsid w:val="008066F9"/>
    <w:rsid w:val="00806B8B"/>
    <w:rsid w:val="008102F0"/>
    <w:rsid w:val="008103FD"/>
    <w:rsid w:val="008110D8"/>
    <w:rsid w:val="00813317"/>
    <w:rsid w:val="00813802"/>
    <w:rsid w:val="00813961"/>
    <w:rsid w:val="00813E36"/>
    <w:rsid w:val="0081442C"/>
    <w:rsid w:val="00814F58"/>
    <w:rsid w:val="00815D71"/>
    <w:rsid w:val="00815F2E"/>
    <w:rsid w:val="0081629E"/>
    <w:rsid w:val="00816AB6"/>
    <w:rsid w:val="008174B6"/>
    <w:rsid w:val="008202C0"/>
    <w:rsid w:val="008211AD"/>
    <w:rsid w:val="00821226"/>
    <w:rsid w:val="00821405"/>
    <w:rsid w:val="00821680"/>
    <w:rsid w:val="00821FDE"/>
    <w:rsid w:val="00822B63"/>
    <w:rsid w:val="00822E3E"/>
    <w:rsid w:val="008230CF"/>
    <w:rsid w:val="00823598"/>
    <w:rsid w:val="00823DA9"/>
    <w:rsid w:val="008245D3"/>
    <w:rsid w:val="0082596C"/>
    <w:rsid w:val="00825E2F"/>
    <w:rsid w:val="008269C9"/>
    <w:rsid w:val="00826B46"/>
    <w:rsid w:val="00827127"/>
    <w:rsid w:val="0082766A"/>
    <w:rsid w:val="008300CD"/>
    <w:rsid w:val="00831275"/>
    <w:rsid w:val="0083188B"/>
    <w:rsid w:val="00831979"/>
    <w:rsid w:val="00832101"/>
    <w:rsid w:val="00833195"/>
    <w:rsid w:val="00833449"/>
    <w:rsid w:val="00833C59"/>
    <w:rsid w:val="0083415C"/>
    <w:rsid w:val="00834538"/>
    <w:rsid w:val="008358EC"/>
    <w:rsid w:val="00835DC3"/>
    <w:rsid w:val="00836A3C"/>
    <w:rsid w:val="00836B76"/>
    <w:rsid w:val="0083735D"/>
    <w:rsid w:val="008376E8"/>
    <w:rsid w:val="008379AB"/>
    <w:rsid w:val="00837BE9"/>
    <w:rsid w:val="00837F6B"/>
    <w:rsid w:val="00840611"/>
    <w:rsid w:val="00840787"/>
    <w:rsid w:val="00840E44"/>
    <w:rsid w:val="008419B6"/>
    <w:rsid w:val="00844CEA"/>
    <w:rsid w:val="008452D5"/>
    <w:rsid w:val="0084797B"/>
    <w:rsid w:val="00850953"/>
    <w:rsid w:val="00850B9F"/>
    <w:rsid w:val="00851C62"/>
    <w:rsid w:val="00852079"/>
    <w:rsid w:val="00852A46"/>
    <w:rsid w:val="0085300C"/>
    <w:rsid w:val="008531C7"/>
    <w:rsid w:val="00854C1B"/>
    <w:rsid w:val="0085533F"/>
    <w:rsid w:val="0085594C"/>
    <w:rsid w:val="00857F9F"/>
    <w:rsid w:val="00860218"/>
    <w:rsid w:val="008605A4"/>
    <w:rsid w:val="00861009"/>
    <w:rsid w:val="0086183A"/>
    <w:rsid w:val="00861C9B"/>
    <w:rsid w:val="0086280F"/>
    <w:rsid w:val="00862866"/>
    <w:rsid w:val="00863176"/>
    <w:rsid w:val="008659AD"/>
    <w:rsid w:val="00865E0E"/>
    <w:rsid w:val="00865F8E"/>
    <w:rsid w:val="008669AE"/>
    <w:rsid w:val="00867375"/>
    <w:rsid w:val="00867C4C"/>
    <w:rsid w:val="008717ED"/>
    <w:rsid w:val="00871B54"/>
    <w:rsid w:val="00871D04"/>
    <w:rsid w:val="008733E3"/>
    <w:rsid w:val="00873C8C"/>
    <w:rsid w:val="008747FB"/>
    <w:rsid w:val="00874BAC"/>
    <w:rsid w:val="00874F64"/>
    <w:rsid w:val="0087558E"/>
    <w:rsid w:val="008755D2"/>
    <w:rsid w:val="00875EC0"/>
    <w:rsid w:val="0087623B"/>
    <w:rsid w:val="0087629D"/>
    <w:rsid w:val="008767F2"/>
    <w:rsid w:val="0087792F"/>
    <w:rsid w:val="00877A34"/>
    <w:rsid w:val="00877FE7"/>
    <w:rsid w:val="008800AF"/>
    <w:rsid w:val="00880C51"/>
    <w:rsid w:val="00880D3A"/>
    <w:rsid w:val="0088154F"/>
    <w:rsid w:val="008819C4"/>
    <w:rsid w:val="00882667"/>
    <w:rsid w:val="00882C28"/>
    <w:rsid w:val="00882E50"/>
    <w:rsid w:val="00883272"/>
    <w:rsid w:val="00883AAF"/>
    <w:rsid w:val="00883E91"/>
    <w:rsid w:val="00884558"/>
    <w:rsid w:val="0088649E"/>
    <w:rsid w:val="0088653D"/>
    <w:rsid w:val="008879B3"/>
    <w:rsid w:val="00890A8C"/>
    <w:rsid w:val="00891D75"/>
    <w:rsid w:val="00892491"/>
    <w:rsid w:val="00893D23"/>
    <w:rsid w:val="00894B2D"/>
    <w:rsid w:val="008964E3"/>
    <w:rsid w:val="008965D5"/>
    <w:rsid w:val="0089674F"/>
    <w:rsid w:val="0089729E"/>
    <w:rsid w:val="00897321"/>
    <w:rsid w:val="00897912"/>
    <w:rsid w:val="00897C5E"/>
    <w:rsid w:val="008A0DBF"/>
    <w:rsid w:val="008A1161"/>
    <w:rsid w:val="008A1A19"/>
    <w:rsid w:val="008A2AEA"/>
    <w:rsid w:val="008A3F58"/>
    <w:rsid w:val="008A40DE"/>
    <w:rsid w:val="008A4BF6"/>
    <w:rsid w:val="008A4F34"/>
    <w:rsid w:val="008A64D3"/>
    <w:rsid w:val="008A7690"/>
    <w:rsid w:val="008A7A8F"/>
    <w:rsid w:val="008B2363"/>
    <w:rsid w:val="008B2B71"/>
    <w:rsid w:val="008B2E4C"/>
    <w:rsid w:val="008B313B"/>
    <w:rsid w:val="008B44D9"/>
    <w:rsid w:val="008B5B34"/>
    <w:rsid w:val="008B60E9"/>
    <w:rsid w:val="008B6262"/>
    <w:rsid w:val="008B6820"/>
    <w:rsid w:val="008B7091"/>
    <w:rsid w:val="008B73E7"/>
    <w:rsid w:val="008C072F"/>
    <w:rsid w:val="008C1DC5"/>
    <w:rsid w:val="008C29F1"/>
    <w:rsid w:val="008C2FF3"/>
    <w:rsid w:val="008C31AB"/>
    <w:rsid w:val="008C3847"/>
    <w:rsid w:val="008C4C3A"/>
    <w:rsid w:val="008C53D4"/>
    <w:rsid w:val="008C691F"/>
    <w:rsid w:val="008C695F"/>
    <w:rsid w:val="008C71C6"/>
    <w:rsid w:val="008D05C1"/>
    <w:rsid w:val="008D0CE4"/>
    <w:rsid w:val="008D1DBE"/>
    <w:rsid w:val="008D2760"/>
    <w:rsid w:val="008D3624"/>
    <w:rsid w:val="008D37C2"/>
    <w:rsid w:val="008D3F65"/>
    <w:rsid w:val="008D4100"/>
    <w:rsid w:val="008D4261"/>
    <w:rsid w:val="008D58C6"/>
    <w:rsid w:val="008D6D75"/>
    <w:rsid w:val="008D74B8"/>
    <w:rsid w:val="008E0693"/>
    <w:rsid w:val="008E0DAA"/>
    <w:rsid w:val="008E1EE2"/>
    <w:rsid w:val="008E2C37"/>
    <w:rsid w:val="008E3FC7"/>
    <w:rsid w:val="008E3FCC"/>
    <w:rsid w:val="008E5939"/>
    <w:rsid w:val="008E5B78"/>
    <w:rsid w:val="008E7141"/>
    <w:rsid w:val="008E7771"/>
    <w:rsid w:val="008E7DB2"/>
    <w:rsid w:val="008E7F8B"/>
    <w:rsid w:val="008F0D88"/>
    <w:rsid w:val="008F101C"/>
    <w:rsid w:val="008F1F56"/>
    <w:rsid w:val="008F2811"/>
    <w:rsid w:val="008F2F43"/>
    <w:rsid w:val="008F327E"/>
    <w:rsid w:val="008F425F"/>
    <w:rsid w:val="008F4681"/>
    <w:rsid w:val="008F50C0"/>
    <w:rsid w:val="008F6BBE"/>
    <w:rsid w:val="008F7B4A"/>
    <w:rsid w:val="0090069F"/>
    <w:rsid w:val="00901466"/>
    <w:rsid w:val="0090149E"/>
    <w:rsid w:val="0090178A"/>
    <w:rsid w:val="009020F3"/>
    <w:rsid w:val="00902E55"/>
    <w:rsid w:val="00903924"/>
    <w:rsid w:val="009040F6"/>
    <w:rsid w:val="0090414A"/>
    <w:rsid w:val="009043D4"/>
    <w:rsid w:val="00904485"/>
    <w:rsid w:val="00904A7F"/>
    <w:rsid w:val="009050C8"/>
    <w:rsid w:val="00905861"/>
    <w:rsid w:val="00905CE4"/>
    <w:rsid w:val="00906DB0"/>
    <w:rsid w:val="00906E98"/>
    <w:rsid w:val="00907657"/>
    <w:rsid w:val="00910225"/>
    <w:rsid w:val="00910844"/>
    <w:rsid w:val="00910A4A"/>
    <w:rsid w:val="009129BC"/>
    <w:rsid w:val="0091543F"/>
    <w:rsid w:val="009169D0"/>
    <w:rsid w:val="00916E3F"/>
    <w:rsid w:val="00917C9B"/>
    <w:rsid w:val="00920469"/>
    <w:rsid w:val="00920766"/>
    <w:rsid w:val="009214EB"/>
    <w:rsid w:val="00921A28"/>
    <w:rsid w:val="00922273"/>
    <w:rsid w:val="0092262A"/>
    <w:rsid w:val="009227F2"/>
    <w:rsid w:val="00922FC7"/>
    <w:rsid w:val="00923C47"/>
    <w:rsid w:val="00924055"/>
    <w:rsid w:val="009247C8"/>
    <w:rsid w:val="00924BA8"/>
    <w:rsid w:val="00924FAD"/>
    <w:rsid w:val="0092557A"/>
    <w:rsid w:val="009269DA"/>
    <w:rsid w:val="00926B72"/>
    <w:rsid w:val="00926FAD"/>
    <w:rsid w:val="009272F2"/>
    <w:rsid w:val="00930A05"/>
    <w:rsid w:val="00930DFC"/>
    <w:rsid w:val="00930E89"/>
    <w:rsid w:val="0093126A"/>
    <w:rsid w:val="009312D8"/>
    <w:rsid w:val="009338BC"/>
    <w:rsid w:val="009343BD"/>
    <w:rsid w:val="00934914"/>
    <w:rsid w:val="00934B01"/>
    <w:rsid w:val="00934D7A"/>
    <w:rsid w:val="00935871"/>
    <w:rsid w:val="00935906"/>
    <w:rsid w:val="00935BE1"/>
    <w:rsid w:val="00936B89"/>
    <w:rsid w:val="00940FBD"/>
    <w:rsid w:val="00941DB7"/>
    <w:rsid w:val="00941E79"/>
    <w:rsid w:val="0094449E"/>
    <w:rsid w:val="0094496E"/>
    <w:rsid w:val="00946797"/>
    <w:rsid w:val="00946ED4"/>
    <w:rsid w:val="009514DB"/>
    <w:rsid w:val="00951526"/>
    <w:rsid w:val="0095261E"/>
    <w:rsid w:val="00952B4C"/>
    <w:rsid w:val="00952BC5"/>
    <w:rsid w:val="00953AC8"/>
    <w:rsid w:val="00954184"/>
    <w:rsid w:val="00955569"/>
    <w:rsid w:val="00955B75"/>
    <w:rsid w:val="00955BAC"/>
    <w:rsid w:val="00956181"/>
    <w:rsid w:val="00956487"/>
    <w:rsid w:val="0095650A"/>
    <w:rsid w:val="00957E86"/>
    <w:rsid w:val="00960000"/>
    <w:rsid w:val="00960640"/>
    <w:rsid w:val="009607E7"/>
    <w:rsid w:val="009610E1"/>
    <w:rsid w:val="00961CFA"/>
    <w:rsid w:val="00962EA7"/>
    <w:rsid w:val="0096515E"/>
    <w:rsid w:val="00966EE2"/>
    <w:rsid w:val="00966FD6"/>
    <w:rsid w:val="00967200"/>
    <w:rsid w:val="00967951"/>
    <w:rsid w:val="00967C27"/>
    <w:rsid w:val="00967E0B"/>
    <w:rsid w:val="00971DBC"/>
    <w:rsid w:val="009723AD"/>
    <w:rsid w:val="009733E6"/>
    <w:rsid w:val="009738C4"/>
    <w:rsid w:val="009739D4"/>
    <w:rsid w:val="009739F7"/>
    <w:rsid w:val="00973B18"/>
    <w:rsid w:val="00974254"/>
    <w:rsid w:val="00974437"/>
    <w:rsid w:val="00974675"/>
    <w:rsid w:val="00975253"/>
    <w:rsid w:val="00975B73"/>
    <w:rsid w:val="00976BD1"/>
    <w:rsid w:val="009807C2"/>
    <w:rsid w:val="00980B36"/>
    <w:rsid w:val="00980E49"/>
    <w:rsid w:val="0098149B"/>
    <w:rsid w:val="00981680"/>
    <w:rsid w:val="00981CF3"/>
    <w:rsid w:val="00983148"/>
    <w:rsid w:val="009839CF"/>
    <w:rsid w:val="00983C8C"/>
    <w:rsid w:val="00983D36"/>
    <w:rsid w:val="00983D85"/>
    <w:rsid w:val="00985C7E"/>
    <w:rsid w:val="00985F6E"/>
    <w:rsid w:val="009860E4"/>
    <w:rsid w:val="009863D0"/>
    <w:rsid w:val="009863FE"/>
    <w:rsid w:val="00986689"/>
    <w:rsid w:val="0099004D"/>
    <w:rsid w:val="00990EAC"/>
    <w:rsid w:val="009919C6"/>
    <w:rsid w:val="00991A10"/>
    <w:rsid w:val="00991DB3"/>
    <w:rsid w:val="0099212B"/>
    <w:rsid w:val="009922AD"/>
    <w:rsid w:val="00992ADB"/>
    <w:rsid w:val="00993CBA"/>
    <w:rsid w:val="00994461"/>
    <w:rsid w:val="00994C43"/>
    <w:rsid w:val="009953E2"/>
    <w:rsid w:val="009957BC"/>
    <w:rsid w:val="00996341"/>
    <w:rsid w:val="00997093"/>
    <w:rsid w:val="009970F7"/>
    <w:rsid w:val="00997F53"/>
    <w:rsid w:val="009A40E4"/>
    <w:rsid w:val="009A41D6"/>
    <w:rsid w:val="009A435A"/>
    <w:rsid w:val="009B0067"/>
    <w:rsid w:val="009B0660"/>
    <w:rsid w:val="009B17D0"/>
    <w:rsid w:val="009B1B29"/>
    <w:rsid w:val="009B2300"/>
    <w:rsid w:val="009B31A5"/>
    <w:rsid w:val="009B563E"/>
    <w:rsid w:val="009B6151"/>
    <w:rsid w:val="009B61A5"/>
    <w:rsid w:val="009B6898"/>
    <w:rsid w:val="009B6F6E"/>
    <w:rsid w:val="009B705D"/>
    <w:rsid w:val="009B7CED"/>
    <w:rsid w:val="009C046B"/>
    <w:rsid w:val="009C216B"/>
    <w:rsid w:val="009C231F"/>
    <w:rsid w:val="009C2493"/>
    <w:rsid w:val="009C35F8"/>
    <w:rsid w:val="009C385F"/>
    <w:rsid w:val="009C39E3"/>
    <w:rsid w:val="009C5569"/>
    <w:rsid w:val="009C5A8C"/>
    <w:rsid w:val="009C5E79"/>
    <w:rsid w:val="009C6AE6"/>
    <w:rsid w:val="009C7A98"/>
    <w:rsid w:val="009D03B9"/>
    <w:rsid w:val="009D2174"/>
    <w:rsid w:val="009D2F6B"/>
    <w:rsid w:val="009D32D7"/>
    <w:rsid w:val="009D4409"/>
    <w:rsid w:val="009D4A76"/>
    <w:rsid w:val="009D4BFB"/>
    <w:rsid w:val="009D5C11"/>
    <w:rsid w:val="009D671C"/>
    <w:rsid w:val="009D6B80"/>
    <w:rsid w:val="009D6FFD"/>
    <w:rsid w:val="009D72B9"/>
    <w:rsid w:val="009D7D75"/>
    <w:rsid w:val="009E0645"/>
    <w:rsid w:val="009E1646"/>
    <w:rsid w:val="009E195D"/>
    <w:rsid w:val="009E19D7"/>
    <w:rsid w:val="009E1F13"/>
    <w:rsid w:val="009E30A0"/>
    <w:rsid w:val="009E328C"/>
    <w:rsid w:val="009E3555"/>
    <w:rsid w:val="009E36D7"/>
    <w:rsid w:val="009E44ED"/>
    <w:rsid w:val="009E4661"/>
    <w:rsid w:val="009E4B06"/>
    <w:rsid w:val="009E602D"/>
    <w:rsid w:val="009E60AB"/>
    <w:rsid w:val="009E636D"/>
    <w:rsid w:val="009E65E8"/>
    <w:rsid w:val="009E7664"/>
    <w:rsid w:val="009F076E"/>
    <w:rsid w:val="009F0A07"/>
    <w:rsid w:val="009F0F7C"/>
    <w:rsid w:val="009F15F5"/>
    <w:rsid w:val="009F2118"/>
    <w:rsid w:val="009F2247"/>
    <w:rsid w:val="009F2AC9"/>
    <w:rsid w:val="009F3040"/>
    <w:rsid w:val="009F3B2A"/>
    <w:rsid w:val="009F51DA"/>
    <w:rsid w:val="009F5312"/>
    <w:rsid w:val="009F5908"/>
    <w:rsid w:val="009F5E66"/>
    <w:rsid w:val="009F6130"/>
    <w:rsid w:val="009F6155"/>
    <w:rsid w:val="009F7CA3"/>
    <w:rsid w:val="00A01379"/>
    <w:rsid w:val="00A0249D"/>
    <w:rsid w:val="00A03248"/>
    <w:rsid w:val="00A0357D"/>
    <w:rsid w:val="00A04C7F"/>
    <w:rsid w:val="00A05C55"/>
    <w:rsid w:val="00A063B2"/>
    <w:rsid w:val="00A06FA9"/>
    <w:rsid w:val="00A10CA7"/>
    <w:rsid w:val="00A113B0"/>
    <w:rsid w:val="00A1288C"/>
    <w:rsid w:val="00A13B02"/>
    <w:rsid w:val="00A13D88"/>
    <w:rsid w:val="00A143F9"/>
    <w:rsid w:val="00A14770"/>
    <w:rsid w:val="00A16455"/>
    <w:rsid w:val="00A173B1"/>
    <w:rsid w:val="00A17854"/>
    <w:rsid w:val="00A1786E"/>
    <w:rsid w:val="00A201A1"/>
    <w:rsid w:val="00A21EBA"/>
    <w:rsid w:val="00A22780"/>
    <w:rsid w:val="00A2359B"/>
    <w:rsid w:val="00A24749"/>
    <w:rsid w:val="00A250D2"/>
    <w:rsid w:val="00A25574"/>
    <w:rsid w:val="00A2697F"/>
    <w:rsid w:val="00A26B17"/>
    <w:rsid w:val="00A26DAC"/>
    <w:rsid w:val="00A271B4"/>
    <w:rsid w:val="00A2EEB4"/>
    <w:rsid w:val="00A31803"/>
    <w:rsid w:val="00A33393"/>
    <w:rsid w:val="00A338AE"/>
    <w:rsid w:val="00A34567"/>
    <w:rsid w:val="00A35B7B"/>
    <w:rsid w:val="00A35D03"/>
    <w:rsid w:val="00A35E01"/>
    <w:rsid w:val="00A36121"/>
    <w:rsid w:val="00A36A19"/>
    <w:rsid w:val="00A36A4D"/>
    <w:rsid w:val="00A36D7A"/>
    <w:rsid w:val="00A37385"/>
    <w:rsid w:val="00A40003"/>
    <w:rsid w:val="00A40F0C"/>
    <w:rsid w:val="00A44B42"/>
    <w:rsid w:val="00A44B64"/>
    <w:rsid w:val="00A45264"/>
    <w:rsid w:val="00A45C9C"/>
    <w:rsid w:val="00A4625D"/>
    <w:rsid w:val="00A46C3E"/>
    <w:rsid w:val="00A46F34"/>
    <w:rsid w:val="00A50092"/>
    <w:rsid w:val="00A50496"/>
    <w:rsid w:val="00A50989"/>
    <w:rsid w:val="00A51693"/>
    <w:rsid w:val="00A52528"/>
    <w:rsid w:val="00A52A0D"/>
    <w:rsid w:val="00A52C46"/>
    <w:rsid w:val="00A52D53"/>
    <w:rsid w:val="00A534E0"/>
    <w:rsid w:val="00A537AB"/>
    <w:rsid w:val="00A53B4F"/>
    <w:rsid w:val="00A548D9"/>
    <w:rsid w:val="00A54BD5"/>
    <w:rsid w:val="00A54EDC"/>
    <w:rsid w:val="00A55209"/>
    <w:rsid w:val="00A60099"/>
    <w:rsid w:val="00A604E4"/>
    <w:rsid w:val="00A60653"/>
    <w:rsid w:val="00A61C4F"/>
    <w:rsid w:val="00A6287F"/>
    <w:rsid w:val="00A62C00"/>
    <w:rsid w:val="00A62FEB"/>
    <w:rsid w:val="00A63333"/>
    <w:rsid w:val="00A63FCA"/>
    <w:rsid w:val="00A64094"/>
    <w:rsid w:val="00A6783B"/>
    <w:rsid w:val="00A70F5F"/>
    <w:rsid w:val="00A71D8B"/>
    <w:rsid w:val="00A7263C"/>
    <w:rsid w:val="00A72840"/>
    <w:rsid w:val="00A72C49"/>
    <w:rsid w:val="00A735EA"/>
    <w:rsid w:val="00A739FC"/>
    <w:rsid w:val="00A75165"/>
    <w:rsid w:val="00A7700B"/>
    <w:rsid w:val="00A7796F"/>
    <w:rsid w:val="00A81DBB"/>
    <w:rsid w:val="00A8286D"/>
    <w:rsid w:val="00A828DB"/>
    <w:rsid w:val="00A8324E"/>
    <w:rsid w:val="00A83B2F"/>
    <w:rsid w:val="00A83DBF"/>
    <w:rsid w:val="00A84A7E"/>
    <w:rsid w:val="00A85A0A"/>
    <w:rsid w:val="00A87B66"/>
    <w:rsid w:val="00A87E46"/>
    <w:rsid w:val="00A908D5"/>
    <w:rsid w:val="00A90D6C"/>
    <w:rsid w:val="00A90E8D"/>
    <w:rsid w:val="00A915BE"/>
    <w:rsid w:val="00A91697"/>
    <w:rsid w:val="00A92035"/>
    <w:rsid w:val="00A93606"/>
    <w:rsid w:val="00A94071"/>
    <w:rsid w:val="00A94864"/>
    <w:rsid w:val="00A95411"/>
    <w:rsid w:val="00A959FA"/>
    <w:rsid w:val="00A97E5E"/>
    <w:rsid w:val="00AA166C"/>
    <w:rsid w:val="00AA2102"/>
    <w:rsid w:val="00AA23A1"/>
    <w:rsid w:val="00AA38F7"/>
    <w:rsid w:val="00AA393C"/>
    <w:rsid w:val="00AA3B55"/>
    <w:rsid w:val="00AA48AE"/>
    <w:rsid w:val="00AA532F"/>
    <w:rsid w:val="00AA5AD8"/>
    <w:rsid w:val="00AA5E01"/>
    <w:rsid w:val="00AA780B"/>
    <w:rsid w:val="00AB01F3"/>
    <w:rsid w:val="00AB1ACA"/>
    <w:rsid w:val="00AB1BD4"/>
    <w:rsid w:val="00AB25BD"/>
    <w:rsid w:val="00AB2C1C"/>
    <w:rsid w:val="00AB2E21"/>
    <w:rsid w:val="00AB30AB"/>
    <w:rsid w:val="00AB32DE"/>
    <w:rsid w:val="00AB4212"/>
    <w:rsid w:val="00AB50FC"/>
    <w:rsid w:val="00AB5A3C"/>
    <w:rsid w:val="00AB60CE"/>
    <w:rsid w:val="00AB647C"/>
    <w:rsid w:val="00AB79E1"/>
    <w:rsid w:val="00AC035E"/>
    <w:rsid w:val="00AC1E10"/>
    <w:rsid w:val="00AC2B45"/>
    <w:rsid w:val="00AC2BBF"/>
    <w:rsid w:val="00AC4BA1"/>
    <w:rsid w:val="00AC4C9A"/>
    <w:rsid w:val="00AC5EC7"/>
    <w:rsid w:val="00AC68D9"/>
    <w:rsid w:val="00AC7473"/>
    <w:rsid w:val="00AD048E"/>
    <w:rsid w:val="00AD065F"/>
    <w:rsid w:val="00AD1527"/>
    <w:rsid w:val="00AD2135"/>
    <w:rsid w:val="00AD2160"/>
    <w:rsid w:val="00AD2649"/>
    <w:rsid w:val="00AD418B"/>
    <w:rsid w:val="00AD55AF"/>
    <w:rsid w:val="00AD57C7"/>
    <w:rsid w:val="00AD79AA"/>
    <w:rsid w:val="00AE0C38"/>
    <w:rsid w:val="00AE0F0F"/>
    <w:rsid w:val="00AE20BC"/>
    <w:rsid w:val="00AE2958"/>
    <w:rsid w:val="00AE2A9A"/>
    <w:rsid w:val="00AE2C83"/>
    <w:rsid w:val="00AE2EDF"/>
    <w:rsid w:val="00AE4035"/>
    <w:rsid w:val="00AE56D8"/>
    <w:rsid w:val="00AE6DA3"/>
    <w:rsid w:val="00AE72FA"/>
    <w:rsid w:val="00AE78FC"/>
    <w:rsid w:val="00AE7A57"/>
    <w:rsid w:val="00AF0265"/>
    <w:rsid w:val="00AF026F"/>
    <w:rsid w:val="00AF0A16"/>
    <w:rsid w:val="00AF0ADA"/>
    <w:rsid w:val="00AF0C25"/>
    <w:rsid w:val="00AF0C2F"/>
    <w:rsid w:val="00AF1704"/>
    <w:rsid w:val="00AF2220"/>
    <w:rsid w:val="00AF2312"/>
    <w:rsid w:val="00AF2802"/>
    <w:rsid w:val="00AF2C78"/>
    <w:rsid w:val="00AF31CB"/>
    <w:rsid w:val="00AF35F9"/>
    <w:rsid w:val="00AF37D7"/>
    <w:rsid w:val="00AF3C6C"/>
    <w:rsid w:val="00AF3EA1"/>
    <w:rsid w:val="00AF4996"/>
    <w:rsid w:val="00AF64C9"/>
    <w:rsid w:val="00B000A0"/>
    <w:rsid w:val="00B00808"/>
    <w:rsid w:val="00B0116D"/>
    <w:rsid w:val="00B01664"/>
    <w:rsid w:val="00B01E0F"/>
    <w:rsid w:val="00B01ECB"/>
    <w:rsid w:val="00B02115"/>
    <w:rsid w:val="00B03D58"/>
    <w:rsid w:val="00B03D7E"/>
    <w:rsid w:val="00B0427F"/>
    <w:rsid w:val="00B047BA"/>
    <w:rsid w:val="00B067DE"/>
    <w:rsid w:val="00B074C0"/>
    <w:rsid w:val="00B075D1"/>
    <w:rsid w:val="00B0785C"/>
    <w:rsid w:val="00B07877"/>
    <w:rsid w:val="00B10FEB"/>
    <w:rsid w:val="00B1106B"/>
    <w:rsid w:val="00B11AE9"/>
    <w:rsid w:val="00B130DA"/>
    <w:rsid w:val="00B1342A"/>
    <w:rsid w:val="00B135E4"/>
    <w:rsid w:val="00B14362"/>
    <w:rsid w:val="00B15939"/>
    <w:rsid w:val="00B16E19"/>
    <w:rsid w:val="00B20B55"/>
    <w:rsid w:val="00B2192C"/>
    <w:rsid w:val="00B21C92"/>
    <w:rsid w:val="00B21DB5"/>
    <w:rsid w:val="00B21F80"/>
    <w:rsid w:val="00B22113"/>
    <w:rsid w:val="00B22670"/>
    <w:rsid w:val="00B22A1C"/>
    <w:rsid w:val="00B233D3"/>
    <w:rsid w:val="00B247A6"/>
    <w:rsid w:val="00B2480F"/>
    <w:rsid w:val="00B24A96"/>
    <w:rsid w:val="00B24F07"/>
    <w:rsid w:val="00B2543F"/>
    <w:rsid w:val="00B259ED"/>
    <w:rsid w:val="00B25F44"/>
    <w:rsid w:val="00B26BA6"/>
    <w:rsid w:val="00B27E4E"/>
    <w:rsid w:val="00B304A7"/>
    <w:rsid w:val="00B30B87"/>
    <w:rsid w:val="00B30CA4"/>
    <w:rsid w:val="00B30EBC"/>
    <w:rsid w:val="00B31015"/>
    <w:rsid w:val="00B31BD0"/>
    <w:rsid w:val="00B31F50"/>
    <w:rsid w:val="00B31FB7"/>
    <w:rsid w:val="00B324EE"/>
    <w:rsid w:val="00B33286"/>
    <w:rsid w:val="00B33B6B"/>
    <w:rsid w:val="00B34194"/>
    <w:rsid w:val="00B35625"/>
    <w:rsid w:val="00B36ECA"/>
    <w:rsid w:val="00B401CF"/>
    <w:rsid w:val="00B40D90"/>
    <w:rsid w:val="00B411B2"/>
    <w:rsid w:val="00B41972"/>
    <w:rsid w:val="00B427E0"/>
    <w:rsid w:val="00B42A88"/>
    <w:rsid w:val="00B43164"/>
    <w:rsid w:val="00B43897"/>
    <w:rsid w:val="00B43A0F"/>
    <w:rsid w:val="00B43D26"/>
    <w:rsid w:val="00B43D53"/>
    <w:rsid w:val="00B43F79"/>
    <w:rsid w:val="00B4552C"/>
    <w:rsid w:val="00B4578B"/>
    <w:rsid w:val="00B45DF6"/>
    <w:rsid w:val="00B46833"/>
    <w:rsid w:val="00B46EDD"/>
    <w:rsid w:val="00B47D87"/>
    <w:rsid w:val="00B51E0C"/>
    <w:rsid w:val="00B52793"/>
    <w:rsid w:val="00B5495F"/>
    <w:rsid w:val="00B55071"/>
    <w:rsid w:val="00B55CBC"/>
    <w:rsid w:val="00B571F7"/>
    <w:rsid w:val="00B5740E"/>
    <w:rsid w:val="00B57411"/>
    <w:rsid w:val="00B609E3"/>
    <w:rsid w:val="00B60F0F"/>
    <w:rsid w:val="00B619E0"/>
    <w:rsid w:val="00B637DC"/>
    <w:rsid w:val="00B647B6"/>
    <w:rsid w:val="00B66354"/>
    <w:rsid w:val="00B668F4"/>
    <w:rsid w:val="00B66EE9"/>
    <w:rsid w:val="00B67026"/>
    <w:rsid w:val="00B70E5F"/>
    <w:rsid w:val="00B71337"/>
    <w:rsid w:val="00B71485"/>
    <w:rsid w:val="00B72F69"/>
    <w:rsid w:val="00B73826"/>
    <w:rsid w:val="00B75BF0"/>
    <w:rsid w:val="00B76667"/>
    <w:rsid w:val="00B77A6D"/>
    <w:rsid w:val="00B77A97"/>
    <w:rsid w:val="00B77AF0"/>
    <w:rsid w:val="00B801D7"/>
    <w:rsid w:val="00B80511"/>
    <w:rsid w:val="00B806C6"/>
    <w:rsid w:val="00B80966"/>
    <w:rsid w:val="00B80F61"/>
    <w:rsid w:val="00B81137"/>
    <w:rsid w:val="00B82080"/>
    <w:rsid w:val="00B83050"/>
    <w:rsid w:val="00B83C28"/>
    <w:rsid w:val="00B85DED"/>
    <w:rsid w:val="00B860C8"/>
    <w:rsid w:val="00B86D35"/>
    <w:rsid w:val="00B9083E"/>
    <w:rsid w:val="00B91DD2"/>
    <w:rsid w:val="00B91DF6"/>
    <w:rsid w:val="00B92127"/>
    <w:rsid w:val="00B92218"/>
    <w:rsid w:val="00B92947"/>
    <w:rsid w:val="00B92CE1"/>
    <w:rsid w:val="00B92F70"/>
    <w:rsid w:val="00B92FBB"/>
    <w:rsid w:val="00B93947"/>
    <w:rsid w:val="00B94D04"/>
    <w:rsid w:val="00B95A53"/>
    <w:rsid w:val="00B95FBC"/>
    <w:rsid w:val="00B967A2"/>
    <w:rsid w:val="00B97ED4"/>
    <w:rsid w:val="00BA0765"/>
    <w:rsid w:val="00BA18B3"/>
    <w:rsid w:val="00BA1B0C"/>
    <w:rsid w:val="00BA2869"/>
    <w:rsid w:val="00BA3DEF"/>
    <w:rsid w:val="00BA42B7"/>
    <w:rsid w:val="00BA5A99"/>
    <w:rsid w:val="00BA76A0"/>
    <w:rsid w:val="00BB0491"/>
    <w:rsid w:val="00BB2284"/>
    <w:rsid w:val="00BB36D0"/>
    <w:rsid w:val="00BB443A"/>
    <w:rsid w:val="00BB47F3"/>
    <w:rsid w:val="00BB4AB2"/>
    <w:rsid w:val="00BB5D6D"/>
    <w:rsid w:val="00BB6634"/>
    <w:rsid w:val="00BB66E1"/>
    <w:rsid w:val="00BB6B54"/>
    <w:rsid w:val="00BC00D9"/>
    <w:rsid w:val="00BC0E6C"/>
    <w:rsid w:val="00BC11E7"/>
    <w:rsid w:val="00BC11F7"/>
    <w:rsid w:val="00BC16E7"/>
    <w:rsid w:val="00BC1E13"/>
    <w:rsid w:val="00BC21E7"/>
    <w:rsid w:val="00BC2AB1"/>
    <w:rsid w:val="00BC3A53"/>
    <w:rsid w:val="00BC3C97"/>
    <w:rsid w:val="00BC3F78"/>
    <w:rsid w:val="00BC49F4"/>
    <w:rsid w:val="00BC4D27"/>
    <w:rsid w:val="00BC5D54"/>
    <w:rsid w:val="00BC5F3E"/>
    <w:rsid w:val="00BD11B3"/>
    <w:rsid w:val="00BD1749"/>
    <w:rsid w:val="00BD19DD"/>
    <w:rsid w:val="00BD1F95"/>
    <w:rsid w:val="00BD4102"/>
    <w:rsid w:val="00BD54D5"/>
    <w:rsid w:val="00BD5814"/>
    <w:rsid w:val="00BD5841"/>
    <w:rsid w:val="00BD5D7E"/>
    <w:rsid w:val="00BD6E19"/>
    <w:rsid w:val="00BD7216"/>
    <w:rsid w:val="00BD7502"/>
    <w:rsid w:val="00BE1605"/>
    <w:rsid w:val="00BE1E6D"/>
    <w:rsid w:val="00BE234E"/>
    <w:rsid w:val="00BE28FD"/>
    <w:rsid w:val="00BE32A5"/>
    <w:rsid w:val="00BE39DF"/>
    <w:rsid w:val="00BE3F81"/>
    <w:rsid w:val="00BE58EE"/>
    <w:rsid w:val="00BE6A38"/>
    <w:rsid w:val="00BE6DD9"/>
    <w:rsid w:val="00BE7308"/>
    <w:rsid w:val="00BF0B55"/>
    <w:rsid w:val="00BF0C53"/>
    <w:rsid w:val="00BF15AC"/>
    <w:rsid w:val="00BF1781"/>
    <w:rsid w:val="00BF1EB3"/>
    <w:rsid w:val="00BF3036"/>
    <w:rsid w:val="00BF3167"/>
    <w:rsid w:val="00BF4442"/>
    <w:rsid w:val="00BF4D06"/>
    <w:rsid w:val="00BF5268"/>
    <w:rsid w:val="00BF6203"/>
    <w:rsid w:val="00BF65F3"/>
    <w:rsid w:val="00BF67C9"/>
    <w:rsid w:val="00BF7077"/>
    <w:rsid w:val="00BF7108"/>
    <w:rsid w:val="00BF7CEC"/>
    <w:rsid w:val="00C00636"/>
    <w:rsid w:val="00C032FC"/>
    <w:rsid w:val="00C05B2E"/>
    <w:rsid w:val="00C05B46"/>
    <w:rsid w:val="00C05C76"/>
    <w:rsid w:val="00C0686E"/>
    <w:rsid w:val="00C07E15"/>
    <w:rsid w:val="00C1010F"/>
    <w:rsid w:val="00C11BA1"/>
    <w:rsid w:val="00C13078"/>
    <w:rsid w:val="00C14A6E"/>
    <w:rsid w:val="00C14EAE"/>
    <w:rsid w:val="00C160D2"/>
    <w:rsid w:val="00C16ECC"/>
    <w:rsid w:val="00C17D8F"/>
    <w:rsid w:val="00C17EE8"/>
    <w:rsid w:val="00C2107F"/>
    <w:rsid w:val="00C21095"/>
    <w:rsid w:val="00C219B3"/>
    <w:rsid w:val="00C21F38"/>
    <w:rsid w:val="00C22FC1"/>
    <w:rsid w:val="00C23082"/>
    <w:rsid w:val="00C2363A"/>
    <w:rsid w:val="00C24EAB"/>
    <w:rsid w:val="00C2601A"/>
    <w:rsid w:val="00C269A6"/>
    <w:rsid w:val="00C2726F"/>
    <w:rsid w:val="00C27460"/>
    <w:rsid w:val="00C276C6"/>
    <w:rsid w:val="00C27C16"/>
    <w:rsid w:val="00C27E48"/>
    <w:rsid w:val="00C30463"/>
    <w:rsid w:val="00C313E1"/>
    <w:rsid w:val="00C31CA0"/>
    <w:rsid w:val="00C32042"/>
    <w:rsid w:val="00C328BE"/>
    <w:rsid w:val="00C33DA4"/>
    <w:rsid w:val="00C34EBD"/>
    <w:rsid w:val="00C358EA"/>
    <w:rsid w:val="00C35F3F"/>
    <w:rsid w:val="00C362C5"/>
    <w:rsid w:val="00C36A9C"/>
    <w:rsid w:val="00C37AC1"/>
    <w:rsid w:val="00C37BCC"/>
    <w:rsid w:val="00C40160"/>
    <w:rsid w:val="00C40C85"/>
    <w:rsid w:val="00C41833"/>
    <w:rsid w:val="00C41BBC"/>
    <w:rsid w:val="00C425E6"/>
    <w:rsid w:val="00C42C1C"/>
    <w:rsid w:val="00C430A5"/>
    <w:rsid w:val="00C4403F"/>
    <w:rsid w:val="00C44BD9"/>
    <w:rsid w:val="00C45131"/>
    <w:rsid w:val="00C455B5"/>
    <w:rsid w:val="00C45859"/>
    <w:rsid w:val="00C4598E"/>
    <w:rsid w:val="00C460E6"/>
    <w:rsid w:val="00C4651A"/>
    <w:rsid w:val="00C46C41"/>
    <w:rsid w:val="00C52DA0"/>
    <w:rsid w:val="00C5398F"/>
    <w:rsid w:val="00C53B12"/>
    <w:rsid w:val="00C54148"/>
    <w:rsid w:val="00C562DF"/>
    <w:rsid w:val="00C60EA3"/>
    <w:rsid w:val="00C6159F"/>
    <w:rsid w:val="00C6184D"/>
    <w:rsid w:val="00C61DAA"/>
    <w:rsid w:val="00C6314C"/>
    <w:rsid w:val="00C63A94"/>
    <w:rsid w:val="00C6407F"/>
    <w:rsid w:val="00C653ED"/>
    <w:rsid w:val="00C656AC"/>
    <w:rsid w:val="00C656FD"/>
    <w:rsid w:val="00C65D50"/>
    <w:rsid w:val="00C67224"/>
    <w:rsid w:val="00C67F90"/>
    <w:rsid w:val="00C7048C"/>
    <w:rsid w:val="00C708E2"/>
    <w:rsid w:val="00C715C4"/>
    <w:rsid w:val="00C715FF"/>
    <w:rsid w:val="00C73EEA"/>
    <w:rsid w:val="00C74202"/>
    <w:rsid w:val="00C74496"/>
    <w:rsid w:val="00C74933"/>
    <w:rsid w:val="00C75408"/>
    <w:rsid w:val="00C75CA9"/>
    <w:rsid w:val="00C75CB9"/>
    <w:rsid w:val="00C75EE2"/>
    <w:rsid w:val="00C75F46"/>
    <w:rsid w:val="00C77970"/>
    <w:rsid w:val="00C80302"/>
    <w:rsid w:val="00C81BD7"/>
    <w:rsid w:val="00C8277E"/>
    <w:rsid w:val="00C827A1"/>
    <w:rsid w:val="00C82ADE"/>
    <w:rsid w:val="00C833E0"/>
    <w:rsid w:val="00C83B7F"/>
    <w:rsid w:val="00C83C3A"/>
    <w:rsid w:val="00C83EF9"/>
    <w:rsid w:val="00C8468C"/>
    <w:rsid w:val="00C850BB"/>
    <w:rsid w:val="00C85481"/>
    <w:rsid w:val="00C875F4"/>
    <w:rsid w:val="00C87802"/>
    <w:rsid w:val="00C915EC"/>
    <w:rsid w:val="00C91C7F"/>
    <w:rsid w:val="00C92324"/>
    <w:rsid w:val="00C92D32"/>
    <w:rsid w:val="00C9371B"/>
    <w:rsid w:val="00C93F4B"/>
    <w:rsid w:val="00C94453"/>
    <w:rsid w:val="00C9471E"/>
    <w:rsid w:val="00C949C9"/>
    <w:rsid w:val="00C94A3C"/>
    <w:rsid w:val="00C9544C"/>
    <w:rsid w:val="00C954C6"/>
    <w:rsid w:val="00C9589C"/>
    <w:rsid w:val="00C964C4"/>
    <w:rsid w:val="00C96B60"/>
    <w:rsid w:val="00C96DCC"/>
    <w:rsid w:val="00C9711B"/>
    <w:rsid w:val="00C9785D"/>
    <w:rsid w:val="00CA179A"/>
    <w:rsid w:val="00CA1AC5"/>
    <w:rsid w:val="00CA1E11"/>
    <w:rsid w:val="00CA2751"/>
    <w:rsid w:val="00CA2AF0"/>
    <w:rsid w:val="00CA3772"/>
    <w:rsid w:val="00CA3C7F"/>
    <w:rsid w:val="00CA3E09"/>
    <w:rsid w:val="00CA4227"/>
    <w:rsid w:val="00CA5558"/>
    <w:rsid w:val="00CA5B12"/>
    <w:rsid w:val="00CA65B9"/>
    <w:rsid w:val="00CA6D6E"/>
    <w:rsid w:val="00CA6F68"/>
    <w:rsid w:val="00CA731E"/>
    <w:rsid w:val="00CA7FAC"/>
    <w:rsid w:val="00CB0292"/>
    <w:rsid w:val="00CB0761"/>
    <w:rsid w:val="00CB0A17"/>
    <w:rsid w:val="00CB0FD2"/>
    <w:rsid w:val="00CB2886"/>
    <w:rsid w:val="00CB2F70"/>
    <w:rsid w:val="00CB31DF"/>
    <w:rsid w:val="00CB33D2"/>
    <w:rsid w:val="00CB3CCE"/>
    <w:rsid w:val="00CB46E8"/>
    <w:rsid w:val="00CB4D8E"/>
    <w:rsid w:val="00CB5652"/>
    <w:rsid w:val="00CB5AAA"/>
    <w:rsid w:val="00CB6810"/>
    <w:rsid w:val="00CB6DB0"/>
    <w:rsid w:val="00CB7AD2"/>
    <w:rsid w:val="00CB7BAA"/>
    <w:rsid w:val="00CC012F"/>
    <w:rsid w:val="00CC0E57"/>
    <w:rsid w:val="00CC12D9"/>
    <w:rsid w:val="00CC13EB"/>
    <w:rsid w:val="00CC2B68"/>
    <w:rsid w:val="00CC2E48"/>
    <w:rsid w:val="00CC369F"/>
    <w:rsid w:val="00CC5126"/>
    <w:rsid w:val="00CC5242"/>
    <w:rsid w:val="00CC5375"/>
    <w:rsid w:val="00CC67E2"/>
    <w:rsid w:val="00CC7192"/>
    <w:rsid w:val="00CC747B"/>
    <w:rsid w:val="00CC786D"/>
    <w:rsid w:val="00CC7F35"/>
    <w:rsid w:val="00CD0F98"/>
    <w:rsid w:val="00CD1592"/>
    <w:rsid w:val="00CD1D76"/>
    <w:rsid w:val="00CD2710"/>
    <w:rsid w:val="00CD3AA1"/>
    <w:rsid w:val="00CD3DA7"/>
    <w:rsid w:val="00CD4523"/>
    <w:rsid w:val="00CD4EF3"/>
    <w:rsid w:val="00CD5CCE"/>
    <w:rsid w:val="00CD6DDA"/>
    <w:rsid w:val="00CD7709"/>
    <w:rsid w:val="00CE146B"/>
    <w:rsid w:val="00CE1CF4"/>
    <w:rsid w:val="00CE5377"/>
    <w:rsid w:val="00CE6922"/>
    <w:rsid w:val="00CE7940"/>
    <w:rsid w:val="00CF037B"/>
    <w:rsid w:val="00CF0410"/>
    <w:rsid w:val="00CF086E"/>
    <w:rsid w:val="00CF0B1C"/>
    <w:rsid w:val="00CF1328"/>
    <w:rsid w:val="00CF149A"/>
    <w:rsid w:val="00CF16EF"/>
    <w:rsid w:val="00CF1B9C"/>
    <w:rsid w:val="00CF24D3"/>
    <w:rsid w:val="00CF2616"/>
    <w:rsid w:val="00CF2ADB"/>
    <w:rsid w:val="00CF38F9"/>
    <w:rsid w:val="00CF40AC"/>
    <w:rsid w:val="00CF44EF"/>
    <w:rsid w:val="00CF4908"/>
    <w:rsid w:val="00CF4BA3"/>
    <w:rsid w:val="00CF4E75"/>
    <w:rsid w:val="00CF52AD"/>
    <w:rsid w:val="00CF590B"/>
    <w:rsid w:val="00CF69EE"/>
    <w:rsid w:val="00CF7CD0"/>
    <w:rsid w:val="00CF7F69"/>
    <w:rsid w:val="00D015A8"/>
    <w:rsid w:val="00D018A0"/>
    <w:rsid w:val="00D01E8A"/>
    <w:rsid w:val="00D020A5"/>
    <w:rsid w:val="00D0214C"/>
    <w:rsid w:val="00D02CB4"/>
    <w:rsid w:val="00D0339F"/>
    <w:rsid w:val="00D03406"/>
    <w:rsid w:val="00D03691"/>
    <w:rsid w:val="00D04837"/>
    <w:rsid w:val="00D04F0C"/>
    <w:rsid w:val="00D0525B"/>
    <w:rsid w:val="00D0556D"/>
    <w:rsid w:val="00D0691C"/>
    <w:rsid w:val="00D06C7F"/>
    <w:rsid w:val="00D078DF"/>
    <w:rsid w:val="00D104B9"/>
    <w:rsid w:val="00D10715"/>
    <w:rsid w:val="00D127EF"/>
    <w:rsid w:val="00D14316"/>
    <w:rsid w:val="00D1493F"/>
    <w:rsid w:val="00D14BEE"/>
    <w:rsid w:val="00D15749"/>
    <w:rsid w:val="00D15B42"/>
    <w:rsid w:val="00D1654F"/>
    <w:rsid w:val="00D17801"/>
    <w:rsid w:val="00D20A8D"/>
    <w:rsid w:val="00D21342"/>
    <w:rsid w:val="00D245F2"/>
    <w:rsid w:val="00D24C0F"/>
    <w:rsid w:val="00D253FE"/>
    <w:rsid w:val="00D262F6"/>
    <w:rsid w:val="00D26D95"/>
    <w:rsid w:val="00D27301"/>
    <w:rsid w:val="00D308BD"/>
    <w:rsid w:val="00D309A1"/>
    <w:rsid w:val="00D309FE"/>
    <w:rsid w:val="00D30FB0"/>
    <w:rsid w:val="00D323D1"/>
    <w:rsid w:val="00D33C4A"/>
    <w:rsid w:val="00D367FD"/>
    <w:rsid w:val="00D36829"/>
    <w:rsid w:val="00D373B4"/>
    <w:rsid w:val="00D37B11"/>
    <w:rsid w:val="00D41391"/>
    <w:rsid w:val="00D41F6F"/>
    <w:rsid w:val="00D43903"/>
    <w:rsid w:val="00D43AAE"/>
    <w:rsid w:val="00D44AE9"/>
    <w:rsid w:val="00D45FAD"/>
    <w:rsid w:val="00D475A1"/>
    <w:rsid w:val="00D4DAA9"/>
    <w:rsid w:val="00D51168"/>
    <w:rsid w:val="00D51921"/>
    <w:rsid w:val="00D5280F"/>
    <w:rsid w:val="00D52AF5"/>
    <w:rsid w:val="00D52DB6"/>
    <w:rsid w:val="00D531B4"/>
    <w:rsid w:val="00D53572"/>
    <w:rsid w:val="00D5746C"/>
    <w:rsid w:val="00D57583"/>
    <w:rsid w:val="00D57A67"/>
    <w:rsid w:val="00D601A0"/>
    <w:rsid w:val="00D603EF"/>
    <w:rsid w:val="00D6051F"/>
    <w:rsid w:val="00D62202"/>
    <w:rsid w:val="00D629F5"/>
    <w:rsid w:val="00D62AD2"/>
    <w:rsid w:val="00D62B99"/>
    <w:rsid w:val="00D63FCF"/>
    <w:rsid w:val="00D655C1"/>
    <w:rsid w:val="00D65C06"/>
    <w:rsid w:val="00D66340"/>
    <w:rsid w:val="00D663D5"/>
    <w:rsid w:val="00D67BF3"/>
    <w:rsid w:val="00D67C44"/>
    <w:rsid w:val="00D70D4B"/>
    <w:rsid w:val="00D726FD"/>
    <w:rsid w:val="00D738E0"/>
    <w:rsid w:val="00D779A1"/>
    <w:rsid w:val="00D803C4"/>
    <w:rsid w:val="00D8076C"/>
    <w:rsid w:val="00D80CD4"/>
    <w:rsid w:val="00D815EC"/>
    <w:rsid w:val="00D81840"/>
    <w:rsid w:val="00D82728"/>
    <w:rsid w:val="00D83299"/>
    <w:rsid w:val="00D850F1"/>
    <w:rsid w:val="00D85497"/>
    <w:rsid w:val="00D86217"/>
    <w:rsid w:val="00D86287"/>
    <w:rsid w:val="00D86F02"/>
    <w:rsid w:val="00D87214"/>
    <w:rsid w:val="00D87532"/>
    <w:rsid w:val="00D87B35"/>
    <w:rsid w:val="00D9058B"/>
    <w:rsid w:val="00D911AC"/>
    <w:rsid w:val="00D924AD"/>
    <w:rsid w:val="00D937FE"/>
    <w:rsid w:val="00D95F93"/>
    <w:rsid w:val="00D95FA6"/>
    <w:rsid w:val="00D9653F"/>
    <w:rsid w:val="00D96956"/>
    <w:rsid w:val="00D97564"/>
    <w:rsid w:val="00D97725"/>
    <w:rsid w:val="00DA0134"/>
    <w:rsid w:val="00DA0669"/>
    <w:rsid w:val="00DA0F7E"/>
    <w:rsid w:val="00DA1A18"/>
    <w:rsid w:val="00DA1B4A"/>
    <w:rsid w:val="00DA1CFA"/>
    <w:rsid w:val="00DA24EA"/>
    <w:rsid w:val="00DA304B"/>
    <w:rsid w:val="00DA34B5"/>
    <w:rsid w:val="00DA3657"/>
    <w:rsid w:val="00DA483E"/>
    <w:rsid w:val="00DA573C"/>
    <w:rsid w:val="00DA5FA5"/>
    <w:rsid w:val="00DA6DC0"/>
    <w:rsid w:val="00DA6F7A"/>
    <w:rsid w:val="00DA742A"/>
    <w:rsid w:val="00DA7A30"/>
    <w:rsid w:val="00DA7C58"/>
    <w:rsid w:val="00DB0F7A"/>
    <w:rsid w:val="00DB1431"/>
    <w:rsid w:val="00DB1B5A"/>
    <w:rsid w:val="00DB2306"/>
    <w:rsid w:val="00DB290C"/>
    <w:rsid w:val="00DB2EFE"/>
    <w:rsid w:val="00DB3A7F"/>
    <w:rsid w:val="00DB3BFF"/>
    <w:rsid w:val="00DB469E"/>
    <w:rsid w:val="00DB5A4C"/>
    <w:rsid w:val="00DB5DD6"/>
    <w:rsid w:val="00DB606C"/>
    <w:rsid w:val="00DB6F02"/>
    <w:rsid w:val="00DB7052"/>
    <w:rsid w:val="00DC03BF"/>
    <w:rsid w:val="00DC04A0"/>
    <w:rsid w:val="00DC05E1"/>
    <w:rsid w:val="00DC0673"/>
    <w:rsid w:val="00DC13FE"/>
    <w:rsid w:val="00DC181D"/>
    <w:rsid w:val="00DC245D"/>
    <w:rsid w:val="00DC3AC0"/>
    <w:rsid w:val="00DC3AEB"/>
    <w:rsid w:val="00DC3E2F"/>
    <w:rsid w:val="00DC3E74"/>
    <w:rsid w:val="00DC3FDB"/>
    <w:rsid w:val="00DC4396"/>
    <w:rsid w:val="00DC4671"/>
    <w:rsid w:val="00DC5B2B"/>
    <w:rsid w:val="00DC5B83"/>
    <w:rsid w:val="00DC5D05"/>
    <w:rsid w:val="00DC6761"/>
    <w:rsid w:val="00DC6EA7"/>
    <w:rsid w:val="00DC721C"/>
    <w:rsid w:val="00DD000A"/>
    <w:rsid w:val="00DD0612"/>
    <w:rsid w:val="00DD12DA"/>
    <w:rsid w:val="00DD19B9"/>
    <w:rsid w:val="00DD1F92"/>
    <w:rsid w:val="00DD3398"/>
    <w:rsid w:val="00DD41CD"/>
    <w:rsid w:val="00DD4516"/>
    <w:rsid w:val="00DD4800"/>
    <w:rsid w:val="00DD4B22"/>
    <w:rsid w:val="00DD520C"/>
    <w:rsid w:val="00DD6094"/>
    <w:rsid w:val="00DD67C4"/>
    <w:rsid w:val="00DD793D"/>
    <w:rsid w:val="00DE02CB"/>
    <w:rsid w:val="00DE0BED"/>
    <w:rsid w:val="00DE14D9"/>
    <w:rsid w:val="00DE2012"/>
    <w:rsid w:val="00DE2114"/>
    <w:rsid w:val="00DE297D"/>
    <w:rsid w:val="00DE3074"/>
    <w:rsid w:val="00DE3992"/>
    <w:rsid w:val="00DE3A2A"/>
    <w:rsid w:val="00DE3E26"/>
    <w:rsid w:val="00DE4727"/>
    <w:rsid w:val="00DE48A4"/>
    <w:rsid w:val="00DE4D05"/>
    <w:rsid w:val="00DE5575"/>
    <w:rsid w:val="00DE6F44"/>
    <w:rsid w:val="00DE7397"/>
    <w:rsid w:val="00DE777B"/>
    <w:rsid w:val="00DF19B8"/>
    <w:rsid w:val="00DF2B0F"/>
    <w:rsid w:val="00DF382D"/>
    <w:rsid w:val="00DF3A89"/>
    <w:rsid w:val="00DF3B65"/>
    <w:rsid w:val="00DF41C7"/>
    <w:rsid w:val="00DF4F8F"/>
    <w:rsid w:val="00DF68DA"/>
    <w:rsid w:val="00DF6C4E"/>
    <w:rsid w:val="00E00895"/>
    <w:rsid w:val="00E00A78"/>
    <w:rsid w:val="00E00B4B"/>
    <w:rsid w:val="00E01009"/>
    <w:rsid w:val="00E0106B"/>
    <w:rsid w:val="00E03773"/>
    <w:rsid w:val="00E045E9"/>
    <w:rsid w:val="00E0470A"/>
    <w:rsid w:val="00E04B87"/>
    <w:rsid w:val="00E05091"/>
    <w:rsid w:val="00E052A0"/>
    <w:rsid w:val="00E05348"/>
    <w:rsid w:val="00E0570D"/>
    <w:rsid w:val="00E0700A"/>
    <w:rsid w:val="00E07101"/>
    <w:rsid w:val="00E0739F"/>
    <w:rsid w:val="00E074EF"/>
    <w:rsid w:val="00E07690"/>
    <w:rsid w:val="00E10125"/>
    <w:rsid w:val="00E10578"/>
    <w:rsid w:val="00E108AD"/>
    <w:rsid w:val="00E121DA"/>
    <w:rsid w:val="00E13B56"/>
    <w:rsid w:val="00E1408D"/>
    <w:rsid w:val="00E143C6"/>
    <w:rsid w:val="00E14C87"/>
    <w:rsid w:val="00E15631"/>
    <w:rsid w:val="00E1566C"/>
    <w:rsid w:val="00E158A8"/>
    <w:rsid w:val="00E1616A"/>
    <w:rsid w:val="00E16EC9"/>
    <w:rsid w:val="00E172F1"/>
    <w:rsid w:val="00E17C83"/>
    <w:rsid w:val="00E17E3B"/>
    <w:rsid w:val="00E20CF8"/>
    <w:rsid w:val="00E211DF"/>
    <w:rsid w:val="00E219E0"/>
    <w:rsid w:val="00E228F8"/>
    <w:rsid w:val="00E23988"/>
    <w:rsid w:val="00E2459D"/>
    <w:rsid w:val="00E24CA0"/>
    <w:rsid w:val="00E253CE"/>
    <w:rsid w:val="00E25559"/>
    <w:rsid w:val="00E27995"/>
    <w:rsid w:val="00E27CE8"/>
    <w:rsid w:val="00E300A9"/>
    <w:rsid w:val="00E31BCB"/>
    <w:rsid w:val="00E33320"/>
    <w:rsid w:val="00E34E66"/>
    <w:rsid w:val="00E3575B"/>
    <w:rsid w:val="00E360A1"/>
    <w:rsid w:val="00E36AF9"/>
    <w:rsid w:val="00E36E05"/>
    <w:rsid w:val="00E3719C"/>
    <w:rsid w:val="00E375D7"/>
    <w:rsid w:val="00E3784C"/>
    <w:rsid w:val="00E37AC6"/>
    <w:rsid w:val="00E40C97"/>
    <w:rsid w:val="00E410BB"/>
    <w:rsid w:val="00E4163E"/>
    <w:rsid w:val="00E42719"/>
    <w:rsid w:val="00E45554"/>
    <w:rsid w:val="00E45582"/>
    <w:rsid w:val="00E46204"/>
    <w:rsid w:val="00E46E03"/>
    <w:rsid w:val="00E4775D"/>
    <w:rsid w:val="00E47884"/>
    <w:rsid w:val="00E50B91"/>
    <w:rsid w:val="00E518A6"/>
    <w:rsid w:val="00E51BC2"/>
    <w:rsid w:val="00E525E5"/>
    <w:rsid w:val="00E527F6"/>
    <w:rsid w:val="00E53346"/>
    <w:rsid w:val="00E55236"/>
    <w:rsid w:val="00E562FA"/>
    <w:rsid w:val="00E569C6"/>
    <w:rsid w:val="00E57D3B"/>
    <w:rsid w:val="00E6001C"/>
    <w:rsid w:val="00E610D0"/>
    <w:rsid w:val="00E6153E"/>
    <w:rsid w:val="00E61D04"/>
    <w:rsid w:val="00E62048"/>
    <w:rsid w:val="00E63713"/>
    <w:rsid w:val="00E63F4F"/>
    <w:rsid w:val="00E64FE8"/>
    <w:rsid w:val="00E65100"/>
    <w:rsid w:val="00E66083"/>
    <w:rsid w:val="00E67511"/>
    <w:rsid w:val="00E6763A"/>
    <w:rsid w:val="00E711C2"/>
    <w:rsid w:val="00E71525"/>
    <w:rsid w:val="00E71EA4"/>
    <w:rsid w:val="00E73FAD"/>
    <w:rsid w:val="00E75756"/>
    <w:rsid w:val="00E76006"/>
    <w:rsid w:val="00E76B9E"/>
    <w:rsid w:val="00E76C06"/>
    <w:rsid w:val="00E77133"/>
    <w:rsid w:val="00E805C0"/>
    <w:rsid w:val="00E80FFD"/>
    <w:rsid w:val="00E8104C"/>
    <w:rsid w:val="00E81E6E"/>
    <w:rsid w:val="00E81EEA"/>
    <w:rsid w:val="00E82C69"/>
    <w:rsid w:val="00E837FB"/>
    <w:rsid w:val="00E837FE"/>
    <w:rsid w:val="00E83FE3"/>
    <w:rsid w:val="00E847B9"/>
    <w:rsid w:val="00E84DD7"/>
    <w:rsid w:val="00E8554E"/>
    <w:rsid w:val="00E85909"/>
    <w:rsid w:val="00E86FC5"/>
    <w:rsid w:val="00E87C18"/>
    <w:rsid w:val="00E87E89"/>
    <w:rsid w:val="00E90372"/>
    <w:rsid w:val="00E91530"/>
    <w:rsid w:val="00E9191C"/>
    <w:rsid w:val="00E94D34"/>
    <w:rsid w:val="00E94D54"/>
    <w:rsid w:val="00E972A0"/>
    <w:rsid w:val="00E972BB"/>
    <w:rsid w:val="00E97DFB"/>
    <w:rsid w:val="00EA19D0"/>
    <w:rsid w:val="00EA1E89"/>
    <w:rsid w:val="00EA3192"/>
    <w:rsid w:val="00EA3FC3"/>
    <w:rsid w:val="00EA3FCC"/>
    <w:rsid w:val="00EA430C"/>
    <w:rsid w:val="00EA4FA8"/>
    <w:rsid w:val="00EA52FE"/>
    <w:rsid w:val="00EA56F1"/>
    <w:rsid w:val="00EA5DC1"/>
    <w:rsid w:val="00EA65DD"/>
    <w:rsid w:val="00EA6999"/>
    <w:rsid w:val="00EA6AEF"/>
    <w:rsid w:val="00EA775D"/>
    <w:rsid w:val="00EA781B"/>
    <w:rsid w:val="00EB0C35"/>
    <w:rsid w:val="00EB0CD5"/>
    <w:rsid w:val="00EB0F7A"/>
    <w:rsid w:val="00EB197F"/>
    <w:rsid w:val="00EB198C"/>
    <w:rsid w:val="00EB3FE4"/>
    <w:rsid w:val="00EB52F5"/>
    <w:rsid w:val="00EB6066"/>
    <w:rsid w:val="00EB6855"/>
    <w:rsid w:val="00EB7BFF"/>
    <w:rsid w:val="00EC0780"/>
    <w:rsid w:val="00EC13E2"/>
    <w:rsid w:val="00EC18D3"/>
    <w:rsid w:val="00EC1ED0"/>
    <w:rsid w:val="00EC296E"/>
    <w:rsid w:val="00EC31C8"/>
    <w:rsid w:val="00EC3DF1"/>
    <w:rsid w:val="00EC5509"/>
    <w:rsid w:val="00EC59BC"/>
    <w:rsid w:val="00EC61B0"/>
    <w:rsid w:val="00EC71D3"/>
    <w:rsid w:val="00EC7864"/>
    <w:rsid w:val="00ED06B2"/>
    <w:rsid w:val="00ED06FC"/>
    <w:rsid w:val="00ED0FA8"/>
    <w:rsid w:val="00ED1169"/>
    <w:rsid w:val="00ED17EA"/>
    <w:rsid w:val="00ED2AD4"/>
    <w:rsid w:val="00ED2E31"/>
    <w:rsid w:val="00ED3244"/>
    <w:rsid w:val="00ED3500"/>
    <w:rsid w:val="00ED4E75"/>
    <w:rsid w:val="00ED4EF5"/>
    <w:rsid w:val="00ED4F2B"/>
    <w:rsid w:val="00ED50C0"/>
    <w:rsid w:val="00ED5F55"/>
    <w:rsid w:val="00ED5F78"/>
    <w:rsid w:val="00ED6F18"/>
    <w:rsid w:val="00ED722E"/>
    <w:rsid w:val="00EE0C09"/>
    <w:rsid w:val="00EE1505"/>
    <w:rsid w:val="00EE1F07"/>
    <w:rsid w:val="00EE21A6"/>
    <w:rsid w:val="00EE22AB"/>
    <w:rsid w:val="00EE31AC"/>
    <w:rsid w:val="00EE334C"/>
    <w:rsid w:val="00EE3470"/>
    <w:rsid w:val="00EE6A63"/>
    <w:rsid w:val="00EE6D8B"/>
    <w:rsid w:val="00EE6E18"/>
    <w:rsid w:val="00EE6E9B"/>
    <w:rsid w:val="00EE7682"/>
    <w:rsid w:val="00EE77B1"/>
    <w:rsid w:val="00EF01A0"/>
    <w:rsid w:val="00EF1CEB"/>
    <w:rsid w:val="00EF27EC"/>
    <w:rsid w:val="00EF2CD4"/>
    <w:rsid w:val="00EF48F7"/>
    <w:rsid w:val="00EF49A5"/>
    <w:rsid w:val="00EF4BB3"/>
    <w:rsid w:val="00EF4E05"/>
    <w:rsid w:val="00EF5C82"/>
    <w:rsid w:val="00EF5CA0"/>
    <w:rsid w:val="00EF5CEC"/>
    <w:rsid w:val="00EF6645"/>
    <w:rsid w:val="00EF767B"/>
    <w:rsid w:val="00EF79F0"/>
    <w:rsid w:val="00EF7EF8"/>
    <w:rsid w:val="00F00C50"/>
    <w:rsid w:val="00F01920"/>
    <w:rsid w:val="00F03522"/>
    <w:rsid w:val="00F0355B"/>
    <w:rsid w:val="00F037BE"/>
    <w:rsid w:val="00F03CE5"/>
    <w:rsid w:val="00F04298"/>
    <w:rsid w:val="00F04D5F"/>
    <w:rsid w:val="00F04ED1"/>
    <w:rsid w:val="00F0655D"/>
    <w:rsid w:val="00F069EA"/>
    <w:rsid w:val="00F06BF7"/>
    <w:rsid w:val="00F06C85"/>
    <w:rsid w:val="00F1088F"/>
    <w:rsid w:val="00F10C39"/>
    <w:rsid w:val="00F10FB2"/>
    <w:rsid w:val="00F11A1B"/>
    <w:rsid w:val="00F11A67"/>
    <w:rsid w:val="00F124A1"/>
    <w:rsid w:val="00F1447E"/>
    <w:rsid w:val="00F148B6"/>
    <w:rsid w:val="00F14C51"/>
    <w:rsid w:val="00F2056B"/>
    <w:rsid w:val="00F21C20"/>
    <w:rsid w:val="00F22C80"/>
    <w:rsid w:val="00F23826"/>
    <w:rsid w:val="00F23AEC"/>
    <w:rsid w:val="00F23DA9"/>
    <w:rsid w:val="00F2414D"/>
    <w:rsid w:val="00F248F3"/>
    <w:rsid w:val="00F24A65"/>
    <w:rsid w:val="00F24C3F"/>
    <w:rsid w:val="00F24F26"/>
    <w:rsid w:val="00F2535A"/>
    <w:rsid w:val="00F25C94"/>
    <w:rsid w:val="00F25EEF"/>
    <w:rsid w:val="00F2608A"/>
    <w:rsid w:val="00F26398"/>
    <w:rsid w:val="00F266C9"/>
    <w:rsid w:val="00F26BD4"/>
    <w:rsid w:val="00F302A3"/>
    <w:rsid w:val="00F30B94"/>
    <w:rsid w:val="00F30F35"/>
    <w:rsid w:val="00F3102F"/>
    <w:rsid w:val="00F31512"/>
    <w:rsid w:val="00F31A16"/>
    <w:rsid w:val="00F31DE1"/>
    <w:rsid w:val="00F32043"/>
    <w:rsid w:val="00F333DA"/>
    <w:rsid w:val="00F33700"/>
    <w:rsid w:val="00F33E14"/>
    <w:rsid w:val="00F34023"/>
    <w:rsid w:val="00F34686"/>
    <w:rsid w:val="00F35314"/>
    <w:rsid w:val="00F357B8"/>
    <w:rsid w:val="00F36537"/>
    <w:rsid w:val="00F36CCD"/>
    <w:rsid w:val="00F36F59"/>
    <w:rsid w:val="00F38A8C"/>
    <w:rsid w:val="00F407BF"/>
    <w:rsid w:val="00F40BBA"/>
    <w:rsid w:val="00F40BBB"/>
    <w:rsid w:val="00F416B7"/>
    <w:rsid w:val="00F41941"/>
    <w:rsid w:val="00F4198B"/>
    <w:rsid w:val="00F42025"/>
    <w:rsid w:val="00F42373"/>
    <w:rsid w:val="00F43D69"/>
    <w:rsid w:val="00F4467D"/>
    <w:rsid w:val="00F45058"/>
    <w:rsid w:val="00F45F3E"/>
    <w:rsid w:val="00F4608E"/>
    <w:rsid w:val="00F46157"/>
    <w:rsid w:val="00F463BF"/>
    <w:rsid w:val="00F468B4"/>
    <w:rsid w:val="00F4773F"/>
    <w:rsid w:val="00F47D06"/>
    <w:rsid w:val="00F5161B"/>
    <w:rsid w:val="00F516AA"/>
    <w:rsid w:val="00F51F08"/>
    <w:rsid w:val="00F520E3"/>
    <w:rsid w:val="00F5213B"/>
    <w:rsid w:val="00F52BA8"/>
    <w:rsid w:val="00F5399F"/>
    <w:rsid w:val="00F5517E"/>
    <w:rsid w:val="00F55304"/>
    <w:rsid w:val="00F556DA"/>
    <w:rsid w:val="00F55EC2"/>
    <w:rsid w:val="00F563E7"/>
    <w:rsid w:val="00F5678F"/>
    <w:rsid w:val="00F57959"/>
    <w:rsid w:val="00F57E34"/>
    <w:rsid w:val="00F60CC0"/>
    <w:rsid w:val="00F6186F"/>
    <w:rsid w:val="00F61E1A"/>
    <w:rsid w:val="00F61EB1"/>
    <w:rsid w:val="00F62753"/>
    <w:rsid w:val="00F63E7B"/>
    <w:rsid w:val="00F6461D"/>
    <w:rsid w:val="00F65399"/>
    <w:rsid w:val="00F65916"/>
    <w:rsid w:val="00F65D17"/>
    <w:rsid w:val="00F65D24"/>
    <w:rsid w:val="00F65FE7"/>
    <w:rsid w:val="00F66C50"/>
    <w:rsid w:val="00F67DF0"/>
    <w:rsid w:val="00F67EAE"/>
    <w:rsid w:val="00F70124"/>
    <w:rsid w:val="00F70F6D"/>
    <w:rsid w:val="00F71557"/>
    <w:rsid w:val="00F71754"/>
    <w:rsid w:val="00F71848"/>
    <w:rsid w:val="00F71B4E"/>
    <w:rsid w:val="00F72C46"/>
    <w:rsid w:val="00F73351"/>
    <w:rsid w:val="00F74423"/>
    <w:rsid w:val="00F74476"/>
    <w:rsid w:val="00F75B05"/>
    <w:rsid w:val="00F76EB2"/>
    <w:rsid w:val="00F818D6"/>
    <w:rsid w:val="00F81973"/>
    <w:rsid w:val="00F82D87"/>
    <w:rsid w:val="00F82D9B"/>
    <w:rsid w:val="00F8343E"/>
    <w:rsid w:val="00F838FC"/>
    <w:rsid w:val="00F8441C"/>
    <w:rsid w:val="00F8553F"/>
    <w:rsid w:val="00F85797"/>
    <w:rsid w:val="00F86CB1"/>
    <w:rsid w:val="00F87AF8"/>
    <w:rsid w:val="00F90752"/>
    <w:rsid w:val="00F90804"/>
    <w:rsid w:val="00F90A7E"/>
    <w:rsid w:val="00F90C66"/>
    <w:rsid w:val="00F9118A"/>
    <w:rsid w:val="00F916C5"/>
    <w:rsid w:val="00F925CE"/>
    <w:rsid w:val="00F9319E"/>
    <w:rsid w:val="00F93519"/>
    <w:rsid w:val="00F94924"/>
    <w:rsid w:val="00F95470"/>
    <w:rsid w:val="00F95F08"/>
    <w:rsid w:val="00FA00A9"/>
    <w:rsid w:val="00FA01FB"/>
    <w:rsid w:val="00FA043A"/>
    <w:rsid w:val="00FA0456"/>
    <w:rsid w:val="00FA167C"/>
    <w:rsid w:val="00FA1780"/>
    <w:rsid w:val="00FA29FA"/>
    <w:rsid w:val="00FA5EC7"/>
    <w:rsid w:val="00FA624E"/>
    <w:rsid w:val="00FA6803"/>
    <w:rsid w:val="00FA6D07"/>
    <w:rsid w:val="00FA72BE"/>
    <w:rsid w:val="00FB0126"/>
    <w:rsid w:val="00FB03F1"/>
    <w:rsid w:val="00FB12F1"/>
    <w:rsid w:val="00FB450D"/>
    <w:rsid w:val="00FB5469"/>
    <w:rsid w:val="00FB5DE2"/>
    <w:rsid w:val="00FB791F"/>
    <w:rsid w:val="00FC0613"/>
    <w:rsid w:val="00FC1970"/>
    <w:rsid w:val="00FC2A37"/>
    <w:rsid w:val="00FC35D1"/>
    <w:rsid w:val="00FC4594"/>
    <w:rsid w:val="00FC520F"/>
    <w:rsid w:val="00FC552A"/>
    <w:rsid w:val="00FC5675"/>
    <w:rsid w:val="00FC5711"/>
    <w:rsid w:val="00FC6FAE"/>
    <w:rsid w:val="00FC725E"/>
    <w:rsid w:val="00FC73AB"/>
    <w:rsid w:val="00FC7B8F"/>
    <w:rsid w:val="00FC7FC9"/>
    <w:rsid w:val="00FD1622"/>
    <w:rsid w:val="00FD18BC"/>
    <w:rsid w:val="00FD1961"/>
    <w:rsid w:val="00FD19FE"/>
    <w:rsid w:val="00FD218B"/>
    <w:rsid w:val="00FD2E0E"/>
    <w:rsid w:val="00FD3085"/>
    <w:rsid w:val="00FD37C1"/>
    <w:rsid w:val="00FD3FE0"/>
    <w:rsid w:val="00FD4402"/>
    <w:rsid w:val="00FD4D17"/>
    <w:rsid w:val="00FD51C5"/>
    <w:rsid w:val="00FD5212"/>
    <w:rsid w:val="00FD52D0"/>
    <w:rsid w:val="00FD53BC"/>
    <w:rsid w:val="00FD5875"/>
    <w:rsid w:val="00FD5CEB"/>
    <w:rsid w:val="00FE04CA"/>
    <w:rsid w:val="00FE05C4"/>
    <w:rsid w:val="00FE05D5"/>
    <w:rsid w:val="00FE0860"/>
    <w:rsid w:val="00FE0ADF"/>
    <w:rsid w:val="00FE12AE"/>
    <w:rsid w:val="00FE171F"/>
    <w:rsid w:val="00FE2202"/>
    <w:rsid w:val="00FE24BB"/>
    <w:rsid w:val="00FE4084"/>
    <w:rsid w:val="00FE5E10"/>
    <w:rsid w:val="00FE6AAA"/>
    <w:rsid w:val="00FE6DCE"/>
    <w:rsid w:val="00FE720C"/>
    <w:rsid w:val="00FF0490"/>
    <w:rsid w:val="00FF05BD"/>
    <w:rsid w:val="00FF0761"/>
    <w:rsid w:val="00FF1F8B"/>
    <w:rsid w:val="00FF224B"/>
    <w:rsid w:val="00FF23F1"/>
    <w:rsid w:val="00FF2A1A"/>
    <w:rsid w:val="00FF40D3"/>
    <w:rsid w:val="00FF41BE"/>
    <w:rsid w:val="00FF4944"/>
    <w:rsid w:val="00FF4A3A"/>
    <w:rsid w:val="00FF4C12"/>
    <w:rsid w:val="00FF6C65"/>
    <w:rsid w:val="00FF715A"/>
    <w:rsid w:val="00FF7587"/>
    <w:rsid w:val="00FF7E1E"/>
    <w:rsid w:val="0103AE82"/>
    <w:rsid w:val="011B4722"/>
    <w:rsid w:val="01309248"/>
    <w:rsid w:val="01514913"/>
    <w:rsid w:val="0151DBED"/>
    <w:rsid w:val="016A6383"/>
    <w:rsid w:val="017E3868"/>
    <w:rsid w:val="017F1F81"/>
    <w:rsid w:val="018E54BA"/>
    <w:rsid w:val="01A99D8C"/>
    <w:rsid w:val="01BFAF5C"/>
    <w:rsid w:val="01C59E70"/>
    <w:rsid w:val="01CD1AE6"/>
    <w:rsid w:val="01DBA337"/>
    <w:rsid w:val="01DCCC87"/>
    <w:rsid w:val="01EF83EF"/>
    <w:rsid w:val="01F2B97F"/>
    <w:rsid w:val="020646D8"/>
    <w:rsid w:val="02309C46"/>
    <w:rsid w:val="0278321E"/>
    <w:rsid w:val="027A99BA"/>
    <w:rsid w:val="0282380E"/>
    <w:rsid w:val="0289946B"/>
    <w:rsid w:val="02D175FE"/>
    <w:rsid w:val="02D6122E"/>
    <w:rsid w:val="02E21A51"/>
    <w:rsid w:val="02E58758"/>
    <w:rsid w:val="02EB8383"/>
    <w:rsid w:val="03231F58"/>
    <w:rsid w:val="033AB257"/>
    <w:rsid w:val="0343E24C"/>
    <w:rsid w:val="035781D6"/>
    <w:rsid w:val="03676B55"/>
    <w:rsid w:val="03678672"/>
    <w:rsid w:val="0367EC7E"/>
    <w:rsid w:val="0373467B"/>
    <w:rsid w:val="0373B39F"/>
    <w:rsid w:val="038C0B4F"/>
    <w:rsid w:val="03A46053"/>
    <w:rsid w:val="03A7AC11"/>
    <w:rsid w:val="03C73B69"/>
    <w:rsid w:val="03D882CF"/>
    <w:rsid w:val="03EFD19C"/>
    <w:rsid w:val="03F0A66D"/>
    <w:rsid w:val="03FA2EEB"/>
    <w:rsid w:val="041B2DD6"/>
    <w:rsid w:val="04A4DA7C"/>
    <w:rsid w:val="04A65E17"/>
    <w:rsid w:val="04A93EC6"/>
    <w:rsid w:val="04AA3545"/>
    <w:rsid w:val="04AB278A"/>
    <w:rsid w:val="04BDBC6C"/>
    <w:rsid w:val="04C8B065"/>
    <w:rsid w:val="04D42CCB"/>
    <w:rsid w:val="04DB1701"/>
    <w:rsid w:val="04E20FB6"/>
    <w:rsid w:val="04EDD14A"/>
    <w:rsid w:val="04EF404D"/>
    <w:rsid w:val="04FB3951"/>
    <w:rsid w:val="05020681"/>
    <w:rsid w:val="0503352D"/>
    <w:rsid w:val="05090826"/>
    <w:rsid w:val="0515492F"/>
    <w:rsid w:val="05188818"/>
    <w:rsid w:val="051C4743"/>
    <w:rsid w:val="051EED84"/>
    <w:rsid w:val="05216FDA"/>
    <w:rsid w:val="052796D9"/>
    <w:rsid w:val="0530AA62"/>
    <w:rsid w:val="05357DAC"/>
    <w:rsid w:val="055E002D"/>
    <w:rsid w:val="056EFF30"/>
    <w:rsid w:val="0580357F"/>
    <w:rsid w:val="05858CB9"/>
    <w:rsid w:val="0588BD5C"/>
    <w:rsid w:val="0589567D"/>
    <w:rsid w:val="0591E243"/>
    <w:rsid w:val="059A5D55"/>
    <w:rsid w:val="05A90669"/>
    <w:rsid w:val="05A9ED0D"/>
    <w:rsid w:val="05B2EFC6"/>
    <w:rsid w:val="05E1A58B"/>
    <w:rsid w:val="05FA54CC"/>
    <w:rsid w:val="06136C46"/>
    <w:rsid w:val="061CDCB8"/>
    <w:rsid w:val="061D8F13"/>
    <w:rsid w:val="061F31A2"/>
    <w:rsid w:val="06373C6C"/>
    <w:rsid w:val="06429383"/>
    <w:rsid w:val="06440A47"/>
    <w:rsid w:val="06477FCE"/>
    <w:rsid w:val="0651C21E"/>
    <w:rsid w:val="065C1AF2"/>
    <w:rsid w:val="06716256"/>
    <w:rsid w:val="0680F8A8"/>
    <w:rsid w:val="06835309"/>
    <w:rsid w:val="069C821F"/>
    <w:rsid w:val="06B138F6"/>
    <w:rsid w:val="06C0B933"/>
    <w:rsid w:val="06D77C8D"/>
    <w:rsid w:val="06E668A4"/>
    <w:rsid w:val="07093018"/>
    <w:rsid w:val="070D7AD4"/>
    <w:rsid w:val="0711EB41"/>
    <w:rsid w:val="07159BAB"/>
    <w:rsid w:val="07213614"/>
    <w:rsid w:val="072C9EB8"/>
    <w:rsid w:val="073F57B0"/>
    <w:rsid w:val="0748EC84"/>
    <w:rsid w:val="074BBC16"/>
    <w:rsid w:val="074DDB6F"/>
    <w:rsid w:val="0750A20D"/>
    <w:rsid w:val="076D798F"/>
    <w:rsid w:val="077EFE09"/>
    <w:rsid w:val="0796144A"/>
    <w:rsid w:val="07BC866C"/>
    <w:rsid w:val="07CC5E4B"/>
    <w:rsid w:val="07DE50DA"/>
    <w:rsid w:val="07E230A3"/>
    <w:rsid w:val="07E9CA6D"/>
    <w:rsid w:val="0806C068"/>
    <w:rsid w:val="081A61C5"/>
    <w:rsid w:val="08364D5F"/>
    <w:rsid w:val="084297F2"/>
    <w:rsid w:val="084886E7"/>
    <w:rsid w:val="0853D8B2"/>
    <w:rsid w:val="085403C3"/>
    <w:rsid w:val="0861CB7A"/>
    <w:rsid w:val="0864CE23"/>
    <w:rsid w:val="086C08D4"/>
    <w:rsid w:val="0876AC1F"/>
    <w:rsid w:val="08837735"/>
    <w:rsid w:val="0883FE8A"/>
    <w:rsid w:val="08B7FECA"/>
    <w:rsid w:val="08CBA1A8"/>
    <w:rsid w:val="08D7DADC"/>
    <w:rsid w:val="090E9AD5"/>
    <w:rsid w:val="090EA550"/>
    <w:rsid w:val="091F1C60"/>
    <w:rsid w:val="092A17C1"/>
    <w:rsid w:val="092F5216"/>
    <w:rsid w:val="09592073"/>
    <w:rsid w:val="095AC6FC"/>
    <w:rsid w:val="09667032"/>
    <w:rsid w:val="0970D8EF"/>
    <w:rsid w:val="09791C62"/>
    <w:rsid w:val="098085FA"/>
    <w:rsid w:val="0989260F"/>
    <w:rsid w:val="098FADE2"/>
    <w:rsid w:val="098FE021"/>
    <w:rsid w:val="09922585"/>
    <w:rsid w:val="099E1D0F"/>
    <w:rsid w:val="09BD046F"/>
    <w:rsid w:val="09BDF02F"/>
    <w:rsid w:val="09CFE8D6"/>
    <w:rsid w:val="09E87883"/>
    <w:rsid w:val="09FF3085"/>
    <w:rsid w:val="0A054016"/>
    <w:rsid w:val="0A1A312A"/>
    <w:rsid w:val="0A314E17"/>
    <w:rsid w:val="0A357E8E"/>
    <w:rsid w:val="0A4AD91E"/>
    <w:rsid w:val="0A675A8C"/>
    <w:rsid w:val="0A6A832A"/>
    <w:rsid w:val="0A704CDE"/>
    <w:rsid w:val="0A73AB3D"/>
    <w:rsid w:val="0A7808C0"/>
    <w:rsid w:val="0A89753B"/>
    <w:rsid w:val="0A90E39C"/>
    <w:rsid w:val="0A924181"/>
    <w:rsid w:val="0A9ACACB"/>
    <w:rsid w:val="0A9B11B4"/>
    <w:rsid w:val="0ACA4E7F"/>
    <w:rsid w:val="0AD122D5"/>
    <w:rsid w:val="0AEBC8DB"/>
    <w:rsid w:val="0AF34A11"/>
    <w:rsid w:val="0AFAF1B1"/>
    <w:rsid w:val="0B002C62"/>
    <w:rsid w:val="0B0EC5CF"/>
    <w:rsid w:val="0B2888AD"/>
    <w:rsid w:val="0B372200"/>
    <w:rsid w:val="0B4FB7B8"/>
    <w:rsid w:val="0B50562D"/>
    <w:rsid w:val="0B937DF2"/>
    <w:rsid w:val="0BCA7419"/>
    <w:rsid w:val="0BE194CC"/>
    <w:rsid w:val="0BE90173"/>
    <w:rsid w:val="0C000634"/>
    <w:rsid w:val="0C0C1D3F"/>
    <w:rsid w:val="0C138A2D"/>
    <w:rsid w:val="0C1D1459"/>
    <w:rsid w:val="0C280BAD"/>
    <w:rsid w:val="0C2BE6EA"/>
    <w:rsid w:val="0C4E31A1"/>
    <w:rsid w:val="0C59B513"/>
    <w:rsid w:val="0C5E2F6C"/>
    <w:rsid w:val="0C7220E8"/>
    <w:rsid w:val="0C9BAF83"/>
    <w:rsid w:val="0CB15248"/>
    <w:rsid w:val="0CC71868"/>
    <w:rsid w:val="0CD0F737"/>
    <w:rsid w:val="0D20D6B6"/>
    <w:rsid w:val="0D2323A4"/>
    <w:rsid w:val="0D23889A"/>
    <w:rsid w:val="0D30CEB3"/>
    <w:rsid w:val="0D51B9F8"/>
    <w:rsid w:val="0D759EC3"/>
    <w:rsid w:val="0D79E24A"/>
    <w:rsid w:val="0D9106BE"/>
    <w:rsid w:val="0D9A1700"/>
    <w:rsid w:val="0DA2CDC5"/>
    <w:rsid w:val="0DB828E0"/>
    <w:rsid w:val="0DBAA301"/>
    <w:rsid w:val="0DDCEA4F"/>
    <w:rsid w:val="0DDD54FE"/>
    <w:rsid w:val="0DE130F2"/>
    <w:rsid w:val="0DF01F34"/>
    <w:rsid w:val="0DF56192"/>
    <w:rsid w:val="0E00E44B"/>
    <w:rsid w:val="0E02164C"/>
    <w:rsid w:val="0E0505C0"/>
    <w:rsid w:val="0E1B9F30"/>
    <w:rsid w:val="0E314AD6"/>
    <w:rsid w:val="0E4417E3"/>
    <w:rsid w:val="0E73531B"/>
    <w:rsid w:val="0E7DF990"/>
    <w:rsid w:val="0E863881"/>
    <w:rsid w:val="0E9308A6"/>
    <w:rsid w:val="0EA26D01"/>
    <w:rsid w:val="0EA5FB0D"/>
    <w:rsid w:val="0EBB4A1B"/>
    <w:rsid w:val="0EC70B33"/>
    <w:rsid w:val="0ED70FDF"/>
    <w:rsid w:val="0EDCBC5C"/>
    <w:rsid w:val="0EF066C0"/>
    <w:rsid w:val="0F1347D5"/>
    <w:rsid w:val="0F19685D"/>
    <w:rsid w:val="0F2A7D20"/>
    <w:rsid w:val="0F2FFED3"/>
    <w:rsid w:val="0F3A1C37"/>
    <w:rsid w:val="0F3FACA4"/>
    <w:rsid w:val="0F442537"/>
    <w:rsid w:val="0F582AFB"/>
    <w:rsid w:val="0F5AC0C4"/>
    <w:rsid w:val="0F5B7390"/>
    <w:rsid w:val="0F66DF06"/>
    <w:rsid w:val="0F6D2EA4"/>
    <w:rsid w:val="0F84B66E"/>
    <w:rsid w:val="0F88578E"/>
    <w:rsid w:val="0F9C03A0"/>
    <w:rsid w:val="0FAE3262"/>
    <w:rsid w:val="0FCBC56A"/>
    <w:rsid w:val="0FF10682"/>
    <w:rsid w:val="0FF6FE7E"/>
    <w:rsid w:val="0FFED5C3"/>
    <w:rsid w:val="100B2839"/>
    <w:rsid w:val="10324A38"/>
    <w:rsid w:val="10387399"/>
    <w:rsid w:val="104E3B4D"/>
    <w:rsid w:val="1057B969"/>
    <w:rsid w:val="105F1A1E"/>
    <w:rsid w:val="10915FAB"/>
    <w:rsid w:val="10A16757"/>
    <w:rsid w:val="10F8F619"/>
    <w:rsid w:val="1101738C"/>
    <w:rsid w:val="1109ECD3"/>
    <w:rsid w:val="1115713A"/>
    <w:rsid w:val="111A3208"/>
    <w:rsid w:val="112763B8"/>
    <w:rsid w:val="116FA5DE"/>
    <w:rsid w:val="118C6530"/>
    <w:rsid w:val="11911DD5"/>
    <w:rsid w:val="11964E37"/>
    <w:rsid w:val="11ADF97E"/>
    <w:rsid w:val="11B54DF3"/>
    <w:rsid w:val="11D1A9C3"/>
    <w:rsid w:val="11E1E6B5"/>
    <w:rsid w:val="11E31671"/>
    <w:rsid w:val="11EE5DE4"/>
    <w:rsid w:val="11F47527"/>
    <w:rsid w:val="12069086"/>
    <w:rsid w:val="1215A4D1"/>
    <w:rsid w:val="1220A261"/>
    <w:rsid w:val="122AA27B"/>
    <w:rsid w:val="125C56C4"/>
    <w:rsid w:val="12651DA8"/>
    <w:rsid w:val="12860DD0"/>
    <w:rsid w:val="1287D91F"/>
    <w:rsid w:val="128B1000"/>
    <w:rsid w:val="129135B4"/>
    <w:rsid w:val="1295EA2B"/>
    <w:rsid w:val="12ABE6DA"/>
    <w:rsid w:val="12DAD726"/>
    <w:rsid w:val="12ED28BD"/>
    <w:rsid w:val="1307B423"/>
    <w:rsid w:val="131CEA07"/>
    <w:rsid w:val="1320D37D"/>
    <w:rsid w:val="1324A17A"/>
    <w:rsid w:val="1328D50A"/>
    <w:rsid w:val="132B8A5C"/>
    <w:rsid w:val="13575B32"/>
    <w:rsid w:val="136F745B"/>
    <w:rsid w:val="1387E588"/>
    <w:rsid w:val="13BD77A1"/>
    <w:rsid w:val="13C62A24"/>
    <w:rsid w:val="13C719C7"/>
    <w:rsid w:val="13CB6CE1"/>
    <w:rsid w:val="13D77B7D"/>
    <w:rsid w:val="13E53FB7"/>
    <w:rsid w:val="13E5931A"/>
    <w:rsid w:val="13EEE1CF"/>
    <w:rsid w:val="13F6EA40"/>
    <w:rsid w:val="13FE95D0"/>
    <w:rsid w:val="14172F24"/>
    <w:rsid w:val="14262723"/>
    <w:rsid w:val="1431036E"/>
    <w:rsid w:val="14356213"/>
    <w:rsid w:val="145997CA"/>
    <w:rsid w:val="145D1C71"/>
    <w:rsid w:val="14690213"/>
    <w:rsid w:val="147BA008"/>
    <w:rsid w:val="147CAD1E"/>
    <w:rsid w:val="147E30E5"/>
    <w:rsid w:val="1485462F"/>
    <w:rsid w:val="148C1C8A"/>
    <w:rsid w:val="14B6F91F"/>
    <w:rsid w:val="14BC276C"/>
    <w:rsid w:val="14C0FF82"/>
    <w:rsid w:val="14CDCB66"/>
    <w:rsid w:val="14DD0109"/>
    <w:rsid w:val="14EAA69A"/>
    <w:rsid w:val="14ED7233"/>
    <w:rsid w:val="14EE7A3C"/>
    <w:rsid w:val="14F47179"/>
    <w:rsid w:val="14F9AB46"/>
    <w:rsid w:val="14FA3B9B"/>
    <w:rsid w:val="14FDBDA8"/>
    <w:rsid w:val="14FF4303"/>
    <w:rsid w:val="15047166"/>
    <w:rsid w:val="150AF217"/>
    <w:rsid w:val="150CD4A7"/>
    <w:rsid w:val="152A3FC8"/>
    <w:rsid w:val="153A2AB7"/>
    <w:rsid w:val="153EBE26"/>
    <w:rsid w:val="15431E0A"/>
    <w:rsid w:val="156E844A"/>
    <w:rsid w:val="15811FD3"/>
    <w:rsid w:val="1592B1D4"/>
    <w:rsid w:val="15A6276C"/>
    <w:rsid w:val="15A8F114"/>
    <w:rsid w:val="15E42CD8"/>
    <w:rsid w:val="15E5C077"/>
    <w:rsid w:val="15ED2ACA"/>
    <w:rsid w:val="15ED7225"/>
    <w:rsid w:val="15F40BB8"/>
    <w:rsid w:val="15FC2BBD"/>
    <w:rsid w:val="16125941"/>
    <w:rsid w:val="161CEF76"/>
    <w:rsid w:val="161E010F"/>
    <w:rsid w:val="1627778E"/>
    <w:rsid w:val="1640FD10"/>
    <w:rsid w:val="1659A980"/>
    <w:rsid w:val="165BA56F"/>
    <w:rsid w:val="165BCFD2"/>
    <w:rsid w:val="1677E6C8"/>
    <w:rsid w:val="16907186"/>
    <w:rsid w:val="16A7CDE3"/>
    <w:rsid w:val="16B34B41"/>
    <w:rsid w:val="17037753"/>
    <w:rsid w:val="1704758E"/>
    <w:rsid w:val="17075A58"/>
    <w:rsid w:val="173A738E"/>
    <w:rsid w:val="17417416"/>
    <w:rsid w:val="176221B9"/>
    <w:rsid w:val="17715082"/>
    <w:rsid w:val="177DA397"/>
    <w:rsid w:val="178A238C"/>
    <w:rsid w:val="17905E8A"/>
    <w:rsid w:val="17A07855"/>
    <w:rsid w:val="17A19133"/>
    <w:rsid w:val="17A668DC"/>
    <w:rsid w:val="17AF101E"/>
    <w:rsid w:val="17B9EE7A"/>
    <w:rsid w:val="17BFA1DB"/>
    <w:rsid w:val="17C4A8ED"/>
    <w:rsid w:val="17DE6261"/>
    <w:rsid w:val="18060D2C"/>
    <w:rsid w:val="1823FBAB"/>
    <w:rsid w:val="18383216"/>
    <w:rsid w:val="18437625"/>
    <w:rsid w:val="18594A52"/>
    <w:rsid w:val="18610B74"/>
    <w:rsid w:val="18711BF4"/>
    <w:rsid w:val="189AE299"/>
    <w:rsid w:val="18AB8FFC"/>
    <w:rsid w:val="18AEB612"/>
    <w:rsid w:val="18B5796B"/>
    <w:rsid w:val="18BD9C8D"/>
    <w:rsid w:val="18CB53E9"/>
    <w:rsid w:val="18E7819E"/>
    <w:rsid w:val="18F9201F"/>
    <w:rsid w:val="193CEF50"/>
    <w:rsid w:val="194097CB"/>
    <w:rsid w:val="1946EDD2"/>
    <w:rsid w:val="194CA5F1"/>
    <w:rsid w:val="195CE513"/>
    <w:rsid w:val="1972A98E"/>
    <w:rsid w:val="19820C43"/>
    <w:rsid w:val="1982BF3B"/>
    <w:rsid w:val="19935AA5"/>
    <w:rsid w:val="199A7C88"/>
    <w:rsid w:val="19A9DBE8"/>
    <w:rsid w:val="19CFADB8"/>
    <w:rsid w:val="19CFD1BF"/>
    <w:rsid w:val="19EC284E"/>
    <w:rsid w:val="19F7AD4C"/>
    <w:rsid w:val="19FD3507"/>
    <w:rsid w:val="19FE54CC"/>
    <w:rsid w:val="1A39F8FB"/>
    <w:rsid w:val="1A452DB3"/>
    <w:rsid w:val="1A55B83E"/>
    <w:rsid w:val="1A6C5E37"/>
    <w:rsid w:val="1A7DF9C6"/>
    <w:rsid w:val="1A8775A4"/>
    <w:rsid w:val="1A87919E"/>
    <w:rsid w:val="1A907ACE"/>
    <w:rsid w:val="1A9532EB"/>
    <w:rsid w:val="1A9A0A2C"/>
    <w:rsid w:val="1A9AFD55"/>
    <w:rsid w:val="1AAFEC7A"/>
    <w:rsid w:val="1ADF1BCF"/>
    <w:rsid w:val="1AE13E88"/>
    <w:rsid w:val="1AF1FC1D"/>
    <w:rsid w:val="1B0AA085"/>
    <w:rsid w:val="1B11F81B"/>
    <w:rsid w:val="1B1F98B3"/>
    <w:rsid w:val="1B22275A"/>
    <w:rsid w:val="1B2BA35A"/>
    <w:rsid w:val="1B2FDCD7"/>
    <w:rsid w:val="1B30D063"/>
    <w:rsid w:val="1B38BCF6"/>
    <w:rsid w:val="1B4B6C0A"/>
    <w:rsid w:val="1B5EE6A3"/>
    <w:rsid w:val="1B67A750"/>
    <w:rsid w:val="1BCA8195"/>
    <w:rsid w:val="1C116931"/>
    <w:rsid w:val="1C12A655"/>
    <w:rsid w:val="1C1F76C3"/>
    <w:rsid w:val="1C209015"/>
    <w:rsid w:val="1C334E6A"/>
    <w:rsid w:val="1C3AB1AB"/>
    <w:rsid w:val="1C527DD7"/>
    <w:rsid w:val="1C572A47"/>
    <w:rsid w:val="1C646484"/>
    <w:rsid w:val="1C660961"/>
    <w:rsid w:val="1C7508B3"/>
    <w:rsid w:val="1C7AEC30"/>
    <w:rsid w:val="1C9031FA"/>
    <w:rsid w:val="1CA80A81"/>
    <w:rsid w:val="1CB9190F"/>
    <w:rsid w:val="1CBDA1FE"/>
    <w:rsid w:val="1CC65E3B"/>
    <w:rsid w:val="1CCBC091"/>
    <w:rsid w:val="1CD17BB9"/>
    <w:rsid w:val="1CF14678"/>
    <w:rsid w:val="1D0101EA"/>
    <w:rsid w:val="1D1C9666"/>
    <w:rsid w:val="1D212B1C"/>
    <w:rsid w:val="1D2CB120"/>
    <w:rsid w:val="1D368089"/>
    <w:rsid w:val="1D3FCEF6"/>
    <w:rsid w:val="1D49C8AF"/>
    <w:rsid w:val="1D559411"/>
    <w:rsid w:val="1D7B978B"/>
    <w:rsid w:val="1D832429"/>
    <w:rsid w:val="1D8BC731"/>
    <w:rsid w:val="1D93ACEC"/>
    <w:rsid w:val="1D94F8DF"/>
    <w:rsid w:val="1DA578D3"/>
    <w:rsid w:val="1DB69D32"/>
    <w:rsid w:val="1DBBE5C3"/>
    <w:rsid w:val="1DBC46BE"/>
    <w:rsid w:val="1DC8CBD3"/>
    <w:rsid w:val="1DD2697B"/>
    <w:rsid w:val="1DD740BA"/>
    <w:rsid w:val="1DE54027"/>
    <w:rsid w:val="1DF4422F"/>
    <w:rsid w:val="1DFC75DE"/>
    <w:rsid w:val="1E282F57"/>
    <w:rsid w:val="1E4A9485"/>
    <w:rsid w:val="1E75AD97"/>
    <w:rsid w:val="1E845E78"/>
    <w:rsid w:val="1EA0A512"/>
    <w:rsid w:val="1EA6828E"/>
    <w:rsid w:val="1EAD77AB"/>
    <w:rsid w:val="1EB11929"/>
    <w:rsid w:val="1EED68ED"/>
    <w:rsid w:val="1F14099B"/>
    <w:rsid w:val="1F1A1B47"/>
    <w:rsid w:val="1F336801"/>
    <w:rsid w:val="1F52772B"/>
    <w:rsid w:val="1F669C7E"/>
    <w:rsid w:val="1FAFF4E6"/>
    <w:rsid w:val="1FB1C651"/>
    <w:rsid w:val="1FB28CF2"/>
    <w:rsid w:val="1FB29244"/>
    <w:rsid w:val="1FC34EE6"/>
    <w:rsid w:val="1FD0190D"/>
    <w:rsid w:val="1FF18FDD"/>
    <w:rsid w:val="20094DCF"/>
    <w:rsid w:val="200C4144"/>
    <w:rsid w:val="202EF7D4"/>
    <w:rsid w:val="203EEC47"/>
    <w:rsid w:val="204DA4BE"/>
    <w:rsid w:val="2057CA35"/>
    <w:rsid w:val="206628E6"/>
    <w:rsid w:val="2068E167"/>
    <w:rsid w:val="2070CC86"/>
    <w:rsid w:val="20763C52"/>
    <w:rsid w:val="207CC00D"/>
    <w:rsid w:val="2084C9D0"/>
    <w:rsid w:val="208AD09A"/>
    <w:rsid w:val="20925424"/>
    <w:rsid w:val="209EF344"/>
    <w:rsid w:val="20A4D238"/>
    <w:rsid w:val="20B9C608"/>
    <w:rsid w:val="20C962CF"/>
    <w:rsid w:val="20D705B7"/>
    <w:rsid w:val="20E70CD4"/>
    <w:rsid w:val="20F7656F"/>
    <w:rsid w:val="210B9C67"/>
    <w:rsid w:val="2120E1F8"/>
    <w:rsid w:val="212F2EFC"/>
    <w:rsid w:val="21405790"/>
    <w:rsid w:val="2157ECEF"/>
    <w:rsid w:val="21666BFF"/>
    <w:rsid w:val="21667D4A"/>
    <w:rsid w:val="216BAA34"/>
    <w:rsid w:val="2172627C"/>
    <w:rsid w:val="2172CE2C"/>
    <w:rsid w:val="2173CE7A"/>
    <w:rsid w:val="2176E28E"/>
    <w:rsid w:val="2177339B"/>
    <w:rsid w:val="217938B9"/>
    <w:rsid w:val="21AFCC41"/>
    <w:rsid w:val="21CB89CE"/>
    <w:rsid w:val="21D02366"/>
    <w:rsid w:val="21DD5E14"/>
    <w:rsid w:val="21E7043B"/>
    <w:rsid w:val="21F52DD8"/>
    <w:rsid w:val="21F8C73C"/>
    <w:rsid w:val="22029C82"/>
    <w:rsid w:val="22030683"/>
    <w:rsid w:val="220E699F"/>
    <w:rsid w:val="2217D686"/>
    <w:rsid w:val="2243545F"/>
    <w:rsid w:val="2244E9E1"/>
    <w:rsid w:val="225D0B2E"/>
    <w:rsid w:val="226E803F"/>
    <w:rsid w:val="226ED026"/>
    <w:rsid w:val="227FCEFC"/>
    <w:rsid w:val="229F7212"/>
    <w:rsid w:val="22AA420E"/>
    <w:rsid w:val="22CC744A"/>
    <w:rsid w:val="2334142A"/>
    <w:rsid w:val="23345DE9"/>
    <w:rsid w:val="2339C5DF"/>
    <w:rsid w:val="235751BB"/>
    <w:rsid w:val="23627079"/>
    <w:rsid w:val="2375DC58"/>
    <w:rsid w:val="2377E6BD"/>
    <w:rsid w:val="237B7EC6"/>
    <w:rsid w:val="23818655"/>
    <w:rsid w:val="238B58FF"/>
    <w:rsid w:val="23AB2E03"/>
    <w:rsid w:val="23AF87E3"/>
    <w:rsid w:val="23D0BA00"/>
    <w:rsid w:val="23E016E6"/>
    <w:rsid w:val="23E9567D"/>
    <w:rsid w:val="23F4410F"/>
    <w:rsid w:val="23FCD835"/>
    <w:rsid w:val="2416141A"/>
    <w:rsid w:val="24278E35"/>
    <w:rsid w:val="24484CCF"/>
    <w:rsid w:val="246F018C"/>
    <w:rsid w:val="2476B60D"/>
    <w:rsid w:val="24841BF2"/>
    <w:rsid w:val="24A93449"/>
    <w:rsid w:val="24BF9219"/>
    <w:rsid w:val="24D564E4"/>
    <w:rsid w:val="24DD2C03"/>
    <w:rsid w:val="24E7526D"/>
    <w:rsid w:val="25031D86"/>
    <w:rsid w:val="25187DEA"/>
    <w:rsid w:val="251B54E0"/>
    <w:rsid w:val="252ED82F"/>
    <w:rsid w:val="2533E694"/>
    <w:rsid w:val="2536E3AA"/>
    <w:rsid w:val="25381BC2"/>
    <w:rsid w:val="2538C6AA"/>
    <w:rsid w:val="25493094"/>
    <w:rsid w:val="25722C01"/>
    <w:rsid w:val="25752C86"/>
    <w:rsid w:val="257D3A6B"/>
    <w:rsid w:val="2583F2AD"/>
    <w:rsid w:val="2585DF61"/>
    <w:rsid w:val="25A3C13D"/>
    <w:rsid w:val="25B52D52"/>
    <w:rsid w:val="25B757A4"/>
    <w:rsid w:val="25B83A83"/>
    <w:rsid w:val="25CBC5BB"/>
    <w:rsid w:val="25D68C94"/>
    <w:rsid w:val="25D8CF14"/>
    <w:rsid w:val="25FABBF3"/>
    <w:rsid w:val="261269C8"/>
    <w:rsid w:val="26187ABB"/>
    <w:rsid w:val="2632AECC"/>
    <w:rsid w:val="263EFF54"/>
    <w:rsid w:val="267804DC"/>
    <w:rsid w:val="268FB1E6"/>
    <w:rsid w:val="2691E646"/>
    <w:rsid w:val="26B64158"/>
    <w:rsid w:val="26BCB047"/>
    <w:rsid w:val="26D20069"/>
    <w:rsid w:val="26FC76EB"/>
    <w:rsid w:val="27130170"/>
    <w:rsid w:val="2721737F"/>
    <w:rsid w:val="2724A133"/>
    <w:rsid w:val="27271363"/>
    <w:rsid w:val="2727ACDE"/>
    <w:rsid w:val="272A1488"/>
    <w:rsid w:val="272D1DD2"/>
    <w:rsid w:val="273330EF"/>
    <w:rsid w:val="273A7759"/>
    <w:rsid w:val="2749212B"/>
    <w:rsid w:val="2759EA4C"/>
    <w:rsid w:val="275CAAA8"/>
    <w:rsid w:val="277A2EAF"/>
    <w:rsid w:val="27A2DEB9"/>
    <w:rsid w:val="27A78E58"/>
    <w:rsid w:val="27ACFA52"/>
    <w:rsid w:val="27D6531A"/>
    <w:rsid w:val="27F15D30"/>
    <w:rsid w:val="27F15E19"/>
    <w:rsid w:val="2812033F"/>
    <w:rsid w:val="2826B338"/>
    <w:rsid w:val="283DF21B"/>
    <w:rsid w:val="2843FAB6"/>
    <w:rsid w:val="284FD723"/>
    <w:rsid w:val="2856CA31"/>
    <w:rsid w:val="285E412B"/>
    <w:rsid w:val="285F2551"/>
    <w:rsid w:val="28699071"/>
    <w:rsid w:val="28704FED"/>
    <w:rsid w:val="28836580"/>
    <w:rsid w:val="28BAEC0C"/>
    <w:rsid w:val="28C09172"/>
    <w:rsid w:val="28CAC11D"/>
    <w:rsid w:val="28D03F06"/>
    <w:rsid w:val="28E1043F"/>
    <w:rsid w:val="28EF0AAC"/>
    <w:rsid w:val="28EF893A"/>
    <w:rsid w:val="29005BF2"/>
    <w:rsid w:val="2916A9F9"/>
    <w:rsid w:val="291A26D7"/>
    <w:rsid w:val="292B640C"/>
    <w:rsid w:val="2942C72F"/>
    <w:rsid w:val="294B91C6"/>
    <w:rsid w:val="297443E5"/>
    <w:rsid w:val="29755A02"/>
    <w:rsid w:val="2975CF66"/>
    <w:rsid w:val="29879834"/>
    <w:rsid w:val="2989B795"/>
    <w:rsid w:val="299A3649"/>
    <w:rsid w:val="29B34259"/>
    <w:rsid w:val="29B5EC20"/>
    <w:rsid w:val="29D433C8"/>
    <w:rsid w:val="29D518B9"/>
    <w:rsid w:val="29D9C934"/>
    <w:rsid w:val="29F3922A"/>
    <w:rsid w:val="29FCEC5C"/>
    <w:rsid w:val="2A088789"/>
    <w:rsid w:val="2A0FE115"/>
    <w:rsid w:val="2A16B702"/>
    <w:rsid w:val="2A257F58"/>
    <w:rsid w:val="2A385CB6"/>
    <w:rsid w:val="2A45EB3B"/>
    <w:rsid w:val="2A4774E4"/>
    <w:rsid w:val="2A566EF9"/>
    <w:rsid w:val="2A840F44"/>
    <w:rsid w:val="2A8E164A"/>
    <w:rsid w:val="2A9E7C80"/>
    <w:rsid w:val="2AA1521F"/>
    <w:rsid w:val="2AB8E1BA"/>
    <w:rsid w:val="2AC2E7CE"/>
    <w:rsid w:val="2ACD3D6A"/>
    <w:rsid w:val="2AE87BA3"/>
    <w:rsid w:val="2AE8AF29"/>
    <w:rsid w:val="2AEE0DCE"/>
    <w:rsid w:val="2B072FC6"/>
    <w:rsid w:val="2B3D9A0E"/>
    <w:rsid w:val="2B46B8DC"/>
    <w:rsid w:val="2B7EB8CC"/>
    <w:rsid w:val="2B899BF9"/>
    <w:rsid w:val="2BA18E49"/>
    <w:rsid w:val="2BD49DE3"/>
    <w:rsid w:val="2BD86DE5"/>
    <w:rsid w:val="2BE0F119"/>
    <w:rsid w:val="2C011638"/>
    <w:rsid w:val="2C0BDB16"/>
    <w:rsid w:val="2C21BE6E"/>
    <w:rsid w:val="2C272F6B"/>
    <w:rsid w:val="2C41D1D8"/>
    <w:rsid w:val="2C43384E"/>
    <w:rsid w:val="2C46BB05"/>
    <w:rsid w:val="2C526A0A"/>
    <w:rsid w:val="2C5CE4DB"/>
    <w:rsid w:val="2C5D1A63"/>
    <w:rsid w:val="2C81DECA"/>
    <w:rsid w:val="2C99A21B"/>
    <w:rsid w:val="2CAE513C"/>
    <w:rsid w:val="2CC225F1"/>
    <w:rsid w:val="2CE61D8C"/>
    <w:rsid w:val="2D198484"/>
    <w:rsid w:val="2D1D7619"/>
    <w:rsid w:val="2D2E338C"/>
    <w:rsid w:val="2D45AB51"/>
    <w:rsid w:val="2D54F73D"/>
    <w:rsid w:val="2D782AAA"/>
    <w:rsid w:val="2D79EEAD"/>
    <w:rsid w:val="2D7C5A29"/>
    <w:rsid w:val="2D8CAA97"/>
    <w:rsid w:val="2D8D0ED5"/>
    <w:rsid w:val="2D8DA8AE"/>
    <w:rsid w:val="2D92B254"/>
    <w:rsid w:val="2DA2A8A1"/>
    <w:rsid w:val="2DC5DDD5"/>
    <w:rsid w:val="2DCBD281"/>
    <w:rsid w:val="2DD22F55"/>
    <w:rsid w:val="2DD4A13C"/>
    <w:rsid w:val="2DD76167"/>
    <w:rsid w:val="2DE0D513"/>
    <w:rsid w:val="2DE415EA"/>
    <w:rsid w:val="2DFD47A9"/>
    <w:rsid w:val="2E04EEA9"/>
    <w:rsid w:val="2E12DEDA"/>
    <w:rsid w:val="2E2A9F3A"/>
    <w:rsid w:val="2E47E4C0"/>
    <w:rsid w:val="2E5B9D03"/>
    <w:rsid w:val="2E7DCCFA"/>
    <w:rsid w:val="2EBD5AE2"/>
    <w:rsid w:val="2EC04B3A"/>
    <w:rsid w:val="2EC5BF80"/>
    <w:rsid w:val="2EC8612E"/>
    <w:rsid w:val="2EED8C83"/>
    <w:rsid w:val="2EF62ECB"/>
    <w:rsid w:val="2EFC780A"/>
    <w:rsid w:val="2F3A8763"/>
    <w:rsid w:val="2F479E57"/>
    <w:rsid w:val="2F4EABD3"/>
    <w:rsid w:val="2F5D69B4"/>
    <w:rsid w:val="2F79D624"/>
    <w:rsid w:val="2F88C8EB"/>
    <w:rsid w:val="2FAF66F9"/>
    <w:rsid w:val="2FCF8A5A"/>
    <w:rsid w:val="2FD7253B"/>
    <w:rsid w:val="2FE8B820"/>
    <w:rsid w:val="2FEFD6FA"/>
    <w:rsid w:val="2FF06251"/>
    <w:rsid w:val="2FF0B298"/>
    <w:rsid w:val="3004387E"/>
    <w:rsid w:val="3004CEF5"/>
    <w:rsid w:val="302015FA"/>
    <w:rsid w:val="30517638"/>
    <w:rsid w:val="3065F3E5"/>
    <w:rsid w:val="306676C0"/>
    <w:rsid w:val="306B84D6"/>
    <w:rsid w:val="306F74A5"/>
    <w:rsid w:val="3072121A"/>
    <w:rsid w:val="30738B12"/>
    <w:rsid w:val="30CA5DEE"/>
    <w:rsid w:val="30D77435"/>
    <w:rsid w:val="30E53A87"/>
    <w:rsid w:val="30FA9B1F"/>
    <w:rsid w:val="310371CB"/>
    <w:rsid w:val="31046D3A"/>
    <w:rsid w:val="31470195"/>
    <w:rsid w:val="31550754"/>
    <w:rsid w:val="315680DB"/>
    <w:rsid w:val="3170CFAD"/>
    <w:rsid w:val="31792BD6"/>
    <w:rsid w:val="31824305"/>
    <w:rsid w:val="31852EE0"/>
    <w:rsid w:val="319BB5D8"/>
    <w:rsid w:val="31CDB0F3"/>
    <w:rsid w:val="31DBC58C"/>
    <w:rsid w:val="31E24707"/>
    <w:rsid w:val="31E5135F"/>
    <w:rsid w:val="31EA6C9B"/>
    <w:rsid w:val="31F18C59"/>
    <w:rsid w:val="31F61791"/>
    <w:rsid w:val="31F88DDC"/>
    <w:rsid w:val="3200E58C"/>
    <w:rsid w:val="3201EB36"/>
    <w:rsid w:val="32136875"/>
    <w:rsid w:val="323A9B27"/>
    <w:rsid w:val="323CE70F"/>
    <w:rsid w:val="32646FAE"/>
    <w:rsid w:val="327ADA8E"/>
    <w:rsid w:val="327E4090"/>
    <w:rsid w:val="3298E9BE"/>
    <w:rsid w:val="32A5434A"/>
    <w:rsid w:val="32B8C56A"/>
    <w:rsid w:val="32BA1457"/>
    <w:rsid w:val="32BBF207"/>
    <w:rsid w:val="32CC011A"/>
    <w:rsid w:val="32D3FB43"/>
    <w:rsid w:val="32DAC836"/>
    <w:rsid w:val="32E1E989"/>
    <w:rsid w:val="32EDE152"/>
    <w:rsid w:val="32F80E35"/>
    <w:rsid w:val="33085951"/>
    <w:rsid w:val="332424F9"/>
    <w:rsid w:val="3331BBF5"/>
    <w:rsid w:val="3334814E"/>
    <w:rsid w:val="333CFF7E"/>
    <w:rsid w:val="3340CB3B"/>
    <w:rsid w:val="33614D2E"/>
    <w:rsid w:val="336D23BC"/>
    <w:rsid w:val="336D8BD2"/>
    <w:rsid w:val="336F2706"/>
    <w:rsid w:val="337A9923"/>
    <w:rsid w:val="33863CFC"/>
    <w:rsid w:val="338A2E73"/>
    <w:rsid w:val="33950EC4"/>
    <w:rsid w:val="33ACF947"/>
    <w:rsid w:val="33B9D3E8"/>
    <w:rsid w:val="33D08250"/>
    <w:rsid w:val="33E153EC"/>
    <w:rsid w:val="33EE5669"/>
    <w:rsid w:val="34108104"/>
    <w:rsid w:val="3412475E"/>
    <w:rsid w:val="34207459"/>
    <w:rsid w:val="343257DA"/>
    <w:rsid w:val="345E6439"/>
    <w:rsid w:val="3472D065"/>
    <w:rsid w:val="347BA1C9"/>
    <w:rsid w:val="348B299A"/>
    <w:rsid w:val="34A4D741"/>
    <w:rsid w:val="34C36FA1"/>
    <w:rsid w:val="34D33BD1"/>
    <w:rsid w:val="34D7EC90"/>
    <w:rsid w:val="34F53719"/>
    <w:rsid w:val="3503EE08"/>
    <w:rsid w:val="350643F4"/>
    <w:rsid w:val="35460FF7"/>
    <w:rsid w:val="354E068E"/>
    <w:rsid w:val="357AA822"/>
    <w:rsid w:val="357DB79A"/>
    <w:rsid w:val="358ACC57"/>
    <w:rsid w:val="3593A8E0"/>
    <w:rsid w:val="359C07A3"/>
    <w:rsid w:val="35A4BC22"/>
    <w:rsid w:val="35B03BCA"/>
    <w:rsid w:val="35BE663C"/>
    <w:rsid w:val="35C229A6"/>
    <w:rsid w:val="35CA70C1"/>
    <w:rsid w:val="35DF5DD8"/>
    <w:rsid w:val="36105A39"/>
    <w:rsid w:val="36143D3F"/>
    <w:rsid w:val="362A5C8E"/>
    <w:rsid w:val="364DBC07"/>
    <w:rsid w:val="36550A2A"/>
    <w:rsid w:val="366A1596"/>
    <w:rsid w:val="367B2FC5"/>
    <w:rsid w:val="36937E9A"/>
    <w:rsid w:val="3698B9DC"/>
    <w:rsid w:val="36A1991F"/>
    <w:rsid w:val="36D020E5"/>
    <w:rsid w:val="36DA0F75"/>
    <w:rsid w:val="36DBFF32"/>
    <w:rsid w:val="36EE7208"/>
    <w:rsid w:val="36F63F55"/>
    <w:rsid w:val="36F85248"/>
    <w:rsid w:val="36F90FE6"/>
    <w:rsid w:val="37093382"/>
    <w:rsid w:val="37128CD6"/>
    <w:rsid w:val="3712C615"/>
    <w:rsid w:val="37186B27"/>
    <w:rsid w:val="371F1DF5"/>
    <w:rsid w:val="373005AF"/>
    <w:rsid w:val="37344A7B"/>
    <w:rsid w:val="3744B607"/>
    <w:rsid w:val="3767D92E"/>
    <w:rsid w:val="376DF507"/>
    <w:rsid w:val="37978BA7"/>
    <w:rsid w:val="379FC0BA"/>
    <w:rsid w:val="37A7CBD6"/>
    <w:rsid w:val="37BEFE34"/>
    <w:rsid w:val="37BF3FFA"/>
    <w:rsid w:val="37C2F9E5"/>
    <w:rsid w:val="37C33AFB"/>
    <w:rsid w:val="37D8B24C"/>
    <w:rsid w:val="38057B62"/>
    <w:rsid w:val="3812341D"/>
    <w:rsid w:val="3812AD60"/>
    <w:rsid w:val="382BB08B"/>
    <w:rsid w:val="383F3DAF"/>
    <w:rsid w:val="38556CAF"/>
    <w:rsid w:val="385A92BB"/>
    <w:rsid w:val="3864FC88"/>
    <w:rsid w:val="386AB0E8"/>
    <w:rsid w:val="386B8A2F"/>
    <w:rsid w:val="38736520"/>
    <w:rsid w:val="38888046"/>
    <w:rsid w:val="38B1C22E"/>
    <w:rsid w:val="38B94B9B"/>
    <w:rsid w:val="38C92A84"/>
    <w:rsid w:val="38C97308"/>
    <w:rsid w:val="392BB3E2"/>
    <w:rsid w:val="393F55EA"/>
    <w:rsid w:val="393FD246"/>
    <w:rsid w:val="39515E06"/>
    <w:rsid w:val="3954AC9C"/>
    <w:rsid w:val="396B02B8"/>
    <w:rsid w:val="397ED14D"/>
    <w:rsid w:val="3995EF02"/>
    <w:rsid w:val="39BA66D3"/>
    <w:rsid w:val="39BC4946"/>
    <w:rsid w:val="39BF2F15"/>
    <w:rsid w:val="39CE1741"/>
    <w:rsid w:val="39DD11A7"/>
    <w:rsid w:val="39E59157"/>
    <w:rsid w:val="39E9F38D"/>
    <w:rsid w:val="39FC12E3"/>
    <w:rsid w:val="3A0CDCDD"/>
    <w:rsid w:val="3A13CF8E"/>
    <w:rsid w:val="3A183197"/>
    <w:rsid w:val="3A23E6E8"/>
    <w:rsid w:val="3A24565D"/>
    <w:rsid w:val="3A44AF9F"/>
    <w:rsid w:val="3A4D66D4"/>
    <w:rsid w:val="3A515168"/>
    <w:rsid w:val="3A5DDAE7"/>
    <w:rsid w:val="3A5F4596"/>
    <w:rsid w:val="3A820314"/>
    <w:rsid w:val="3A9F81F3"/>
    <w:rsid w:val="3AA758F6"/>
    <w:rsid w:val="3AA98B4C"/>
    <w:rsid w:val="3AB9CFFC"/>
    <w:rsid w:val="3ABC38A3"/>
    <w:rsid w:val="3AE66D10"/>
    <w:rsid w:val="3AF08712"/>
    <w:rsid w:val="3AF723C3"/>
    <w:rsid w:val="3B05D8E2"/>
    <w:rsid w:val="3B06D319"/>
    <w:rsid w:val="3B1692FB"/>
    <w:rsid w:val="3B378E9B"/>
    <w:rsid w:val="3B4BC1D9"/>
    <w:rsid w:val="3B4D0D70"/>
    <w:rsid w:val="3B581CD1"/>
    <w:rsid w:val="3B5E324A"/>
    <w:rsid w:val="3B63E9B4"/>
    <w:rsid w:val="3B6C3427"/>
    <w:rsid w:val="3BB2BD06"/>
    <w:rsid w:val="3BB33954"/>
    <w:rsid w:val="3C15735E"/>
    <w:rsid w:val="3C354156"/>
    <w:rsid w:val="3C35DEC8"/>
    <w:rsid w:val="3C35FC49"/>
    <w:rsid w:val="3C382BF2"/>
    <w:rsid w:val="3C41A424"/>
    <w:rsid w:val="3C4CE624"/>
    <w:rsid w:val="3C5AF215"/>
    <w:rsid w:val="3C5F4A16"/>
    <w:rsid w:val="3C699E67"/>
    <w:rsid w:val="3C7891C2"/>
    <w:rsid w:val="3C7FA3A5"/>
    <w:rsid w:val="3C8D3FC6"/>
    <w:rsid w:val="3C90C68B"/>
    <w:rsid w:val="3C98AD7A"/>
    <w:rsid w:val="3C9FBF32"/>
    <w:rsid w:val="3CBCA50F"/>
    <w:rsid w:val="3CC0FE4E"/>
    <w:rsid w:val="3CC3E844"/>
    <w:rsid w:val="3CDB6F4E"/>
    <w:rsid w:val="3CDBC45A"/>
    <w:rsid w:val="3CF3EA08"/>
    <w:rsid w:val="3CF5E83E"/>
    <w:rsid w:val="3CF96032"/>
    <w:rsid w:val="3D052002"/>
    <w:rsid w:val="3D083B44"/>
    <w:rsid w:val="3D0BEB7E"/>
    <w:rsid w:val="3D176FA2"/>
    <w:rsid w:val="3D238A8C"/>
    <w:rsid w:val="3D244D3B"/>
    <w:rsid w:val="3D2D3E72"/>
    <w:rsid w:val="3D349017"/>
    <w:rsid w:val="3D35E982"/>
    <w:rsid w:val="3D4DA119"/>
    <w:rsid w:val="3D73EBA2"/>
    <w:rsid w:val="3D95B905"/>
    <w:rsid w:val="3DAAEBB4"/>
    <w:rsid w:val="3DB01E38"/>
    <w:rsid w:val="3DBDE100"/>
    <w:rsid w:val="3DED69FC"/>
    <w:rsid w:val="3E05877E"/>
    <w:rsid w:val="3E0EBAF9"/>
    <w:rsid w:val="3E37BC7F"/>
    <w:rsid w:val="3E41C511"/>
    <w:rsid w:val="3E4CB29D"/>
    <w:rsid w:val="3E4F7149"/>
    <w:rsid w:val="3E4F82B4"/>
    <w:rsid w:val="3E67644E"/>
    <w:rsid w:val="3E68803E"/>
    <w:rsid w:val="3E7310FA"/>
    <w:rsid w:val="3E76920C"/>
    <w:rsid w:val="3E989A09"/>
    <w:rsid w:val="3EA5BCD5"/>
    <w:rsid w:val="3EAEEE90"/>
    <w:rsid w:val="3EB3458B"/>
    <w:rsid w:val="3ECA19C2"/>
    <w:rsid w:val="3ECB3B0A"/>
    <w:rsid w:val="3EDD78C0"/>
    <w:rsid w:val="3EDE4175"/>
    <w:rsid w:val="3EF656D3"/>
    <w:rsid w:val="3F07D5DF"/>
    <w:rsid w:val="3F0A29BA"/>
    <w:rsid w:val="3F166589"/>
    <w:rsid w:val="3F1B6A61"/>
    <w:rsid w:val="3F20F63A"/>
    <w:rsid w:val="3F237C7C"/>
    <w:rsid w:val="3F31908F"/>
    <w:rsid w:val="3F397405"/>
    <w:rsid w:val="3F403BE5"/>
    <w:rsid w:val="3F45EB3A"/>
    <w:rsid w:val="3F5986DA"/>
    <w:rsid w:val="3F633AF7"/>
    <w:rsid w:val="3F707CAA"/>
    <w:rsid w:val="3F7303C6"/>
    <w:rsid w:val="3F7B330A"/>
    <w:rsid w:val="3F8FEA54"/>
    <w:rsid w:val="3F9DF79B"/>
    <w:rsid w:val="3FB66F2B"/>
    <w:rsid w:val="3FB8EA77"/>
    <w:rsid w:val="3FC51554"/>
    <w:rsid w:val="3FC537CE"/>
    <w:rsid w:val="3FCFBC68"/>
    <w:rsid w:val="3FD87D9A"/>
    <w:rsid w:val="3FE65CDA"/>
    <w:rsid w:val="3FEFBA7D"/>
    <w:rsid w:val="40171ED5"/>
    <w:rsid w:val="401DC22D"/>
    <w:rsid w:val="4021E0B7"/>
    <w:rsid w:val="4023012C"/>
    <w:rsid w:val="4037FFE1"/>
    <w:rsid w:val="403C860C"/>
    <w:rsid w:val="403F9B4A"/>
    <w:rsid w:val="404B1DEA"/>
    <w:rsid w:val="4065C295"/>
    <w:rsid w:val="407007EA"/>
    <w:rsid w:val="4086DDB5"/>
    <w:rsid w:val="4089CD08"/>
    <w:rsid w:val="4090E11D"/>
    <w:rsid w:val="40919F9F"/>
    <w:rsid w:val="4091F9AC"/>
    <w:rsid w:val="40A8B691"/>
    <w:rsid w:val="40B70015"/>
    <w:rsid w:val="40C290BB"/>
    <w:rsid w:val="40CC3C9A"/>
    <w:rsid w:val="40E117D2"/>
    <w:rsid w:val="40E15110"/>
    <w:rsid w:val="40E15670"/>
    <w:rsid w:val="40EFFE93"/>
    <w:rsid w:val="40F14A86"/>
    <w:rsid w:val="40FD73A4"/>
    <w:rsid w:val="40FF0174"/>
    <w:rsid w:val="4127E2BB"/>
    <w:rsid w:val="4133C052"/>
    <w:rsid w:val="41479830"/>
    <w:rsid w:val="41489133"/>
    <w:rsid w:val="41599E93"/>
    <w:rsid w:val="4179480F"/>
    <w:rsid w:val="418BF546"/>
    <w:rsid w:val="41961E17"/>
    <w:rsid w:val="41A25E16"/>
    <w:rsid w:val="41B590F1"/>
    <w:rsid w:val="41B7D8E4"/>
    <w:rsid w:val="41C0137E"/>
    <w:rsid w:val="41C26E82"/>
    <w:rsid w:val="41D2BCD7"/>
    <w:rsid w:val="41F17C8F"/>
    <w:rsid w:val="42042C2D"/>
    <w:rsid w:val="4217FBBC"/>
    <w:rsid w:val="422EA71C"/>
    <w:rsid w:val="4245AE74"/>
    <w:rsid w:val="427A1614"/>
    <w:rsid w:val="42848E29"/>
    <w:rsid w:val="429C8826"/>
    <w:rsid w:val="42A8F8EE"/>
    <w:rsid w:val="42C05DB0"/>
    <w:rsid w:val="42C5F27A"/>
    <w:rsid w:val="42C6A211"/>
    <w:rsid w:val="42FBE6B6"/>
    <w:rsid w:val="4301E9ED"/>
    <w:rsid w:val="4319D3E7"/>
    <w:rsid w:val="43290383"/>
    <w:rsid w:val="432E2014"/>
    <w:rsid w:val="43310CB1"/>
    <w:rsid w:val="4363C78A"/>
    <w:rsid w:val="436517BB"/>
    <w:rsid w:val="43756AAE"/>
    <w:rsid w:val="438DD4FB"/>
    <w:rsid w:val="4398E52A"/>
    <w:rsid w:val="439E8F8D"/>
    <w:rsid w:val="439F87CA"/>
    <w:rsid w:val="43A44E4C"/>
    <w:rsid w:val="43AC18D8"/>
    <w:rsid w:val="43B2E841"/>
    <w:rsid w:val="43D8A9AA"/>
    <w:rsid w:val="43DE06F6"/>
    <w:rsid w:val="43F3A8D9"/>
    <w:rsid w:val="4400C115"/>
    <w:rsid w:val="44223194"/>
    <w:rsid w:val="443ECEB4"/>
    <w:rsid w:val="445193EF"/>
    <w:rsid w:val="4463E773"/>
    <w:rsid w:val="447EC5E8"/>
    <w:rsid w:val="4487B66B"/>
    <w:rsid w:val="4497B717"/>
    <w:rsid w:val="44B660CA"/>
    <w:rsid w:val="44BBF89C"/>
    <w:rsid w:val="44DEDCBD"/>
    <w:rsid w:val="44E53DDE"/>
    <w:rsid w:val="44FA189B"/>
    <w:rsid w:val="45000972"/>
    <w:rsid w:val="4502581A"/>
    <w:rsid w:val="451A0CAC"/>
    <w:rsid w:val="45478FDF"/>
    <w:rsid w:val="4554399E"/>
    <w:rsid w:val="4558F8B4"/>
    <w:rsid w:val="45758FC7"/>
    <w:rsid w:val="457D22ED"/>
    <w:rsid w:val="45A24499"/>
    <w:rsid w:val="45A69B52"/>
    <w:rsid w:val="45BC5A6D"/>
    <w:rsid w:val="45C8D38C"/>
    <w:rsid w:val="45E5089E"/>
    <w:rsid w:val="45EB16E1"/>
    <w:rsid w:val="45F3C0F7"/>
    <w:rsid w:val="45F574EB"/>
    <w:rsid w:val="45FD92D2"/>
    <w:rsid w:val="46001B7D"/>
    <w:rsid w:val="460DF98B"/>
    <w:rsid w:val="461A076B"/>
    <w:rsid w:val="4621C6CB"/>
    <w:rsid w:val="46261285"/>
    <w:rsid w:val="4628E535"/>
    <w:rsid w:val="463E940E"/>
    <w:rsid w:val="464771A2"/>
    <w:rsid w:val="46533020"/>
    <w:rsid w:val="4667E9B5"/>
    <w:rsid w:val="46794332"/>
    <w:rsid w:val="46A2E67D"/>
    <w:rsid w:val="46B99D36"/>
    <w:rsid w:val="46BA8434"/>
    <w:rsid w:val="46CC12FA"/>
    <w:rsid w:val="46CCED69"/>
    <w:rsid w:val="46CF3198"/>
    <w:rsid w:val="46EE8489"/>
    <w:rsid w:val="46F5250C"/>
    <w:rsid w:val="470C20CB"/>
    <w:rsid w:val="473431E1"/>
    <w:rsid w:val="4737FAAF"/>
    <w:rsid w:val="473DD5A4"/>
    <w:rsid w:val="4744496A"/>
    <w:rsid w:val="4746578F"/>
    <w:rsid w:val="474F9D2F"/>
    <w:rsid w:val="47520C3B"/>
    <w:rsid w:val="4753D6F2"/>
    <w:rsid w:val="47572FA6"/>
    <w:rsid w:val="475AB5E6"/>
    <w:rsid w:val="476945DD"/>
    <w:rsid w:val="477EEF30"/>
    <w:rsid w:val="4782D313"/>
    <w:rsid w:val="4785AB07"/>
    <w:rsid w:val="47893BB5"/>
    <w:rsid w:val="47997959"/>
    <w:rsid w:val="47B03CDB"/>
    <w:rsid w:val="47CA19CE"/>
    <w:rsid w:val="47CD5D83"/>
    <w:rsid w:val="47D1CD3A"/>
    <w:rsid w:val="47E9EAE8"/>
    <w:rsid w:val="48059C19"/>
    <w:rsid w:val="48111AFA"/>
    <w:rsid w:val="481CC34B"/>
    <w:rsid w:val="4827656B"/>
    <w:rsid w:val="48305F33"/>
    <w:rsid w:val="483290D8"/>
    <w:rsid w:val="4862006C"/>
    <w:rsid w:val="48663285"/>
    <w:rsid w:val="4876B469"/>
    <w:rsid w:val="4879833F"/>
    <w:rsid w:val="488C8B8A"/>
    <w:rsid w:val="48D481D1"/>
    <w:rsid w:val="48DA30B7"/>
    <w:rsid w:val="4906C59C"/>
    <w:rsid w:val="4909A247"/>
    <w:rsid w:val="490D6EB3"/>
    <w:rsid w:val="49215C8F"/>
    <w:rsid w:val="49344C2F"/>
    <w:rsid w:val="49442914"/>
    <w:rsid w:val="494D2421"/>
    <w:rsid w:val="495B0FA0"/>
    <w:rsid w:val="495B6F48"/>
    <w:rsid w:val="496025C3"/>
    <w:rsid w:val="499C8E49"/>
    <w:rsid w:val="49A93BF6"/>
    <w:rsid w:val="49A9669B"/>
    <w:rsid w:val="49C22C10"/>
    <w:rsid w:val="49C2BB5F"/>
    <w:rsid w:val="49D16CE6"/>
    <w:rsid w:val="49DAAED1"/>
    <w:rsid w:val="49DE42DC"/>
    <w:rsid w:val="49F33E03"/>
    <w:rsid w:val="4A0187C7"/>
    <w:rsid w:val="4A0C352C"/>
    <w:rsid w:val="4A261B93"/>
    <w:rsid w:val="4A2790A9"/>
    <w:rsid w:val="4A361FAE"/>
    <w:rsid w:val="4A3E50BD"/>
    <w:rsid w:val="4A50ED46"/>
    <w:rsid w:val="4A51F3FC"/>
    <w:rsid w:val="4A8EE816"/>
    <w:rsid w:val="4A9BBA6D"/>
    <w:rsid w:val="4AABF6B3"/>
    <w:rsid w:val="4AAC8530"/>
    <w:rsid w:val="4AB8FFF0"/>
    <w:rsid w:val="4ABC6F1F"/>
    <w:rsid w:val="4ACA255E"/>
    <w:rsid w:val="4AD67E74"/>
    <w:rsid w:val="4AE98242"/>
    <w:rsid w:val="4AEC0579"/>
    <w:rsid w:val="4B0982F5"/>
    <w:rsid w:val="4B2D52C3"/>
    <w:rsid w:val="4B3238D3"/>
    <w:rsid w:val="4B381280"/>
    <w:rsid w:val="4B3C9A06"/>
    <w:rsid w:val="4B4D4C5D"/>
    <w:rsid w:val="4B554163"/>
    <w:rsid w:val="4B756F63"/>
    <w:rsid w:val="4B767A87"/>
    <w:rsid w:val="4B7778D9"/>
    <w:rsid w:val="4B7A9660"/>
    <w:rsid w:val="4B8252FF"/>
    <w:rsid w:val="4B844596"/>
    <w:rsid w:val="4B878F11"/>
    <w:rsid w:val="4B88AD0B"/>
    <w:rsid w:val="4BA6B0FD"/>
    <w:rsid w:val="4BA7FF20"/>
    <w:rsid w:val="4BCDC1AD"/>
    <w:rsid w:val="4BCED616"/>
    <w:rsid w:val="4BD1AC62"/>
    <w:rsid w:val="4BE2990B"/>
    <w:rsid w:val="4BE97254"/>
    <w:rsid w:val="4BF54D08"/>
    <w:rsid w:val="4BF78E85"/>
    <w:rsid w:val="4BFAF2BC"/>
    <w:rsid w:val="4C0533F5"/>
    <w:rsid w:val="4C0ED634"/>
    <w:rsid w:val="4C142B63"/>
    <w:rsid w:val="4C14BA6F"/>
    <w:rsid w:val="4C14BE74"/>
    <w:rsid w:val="4C213F1A"/>
    <w:rsid w:val="4C21DC94"/>
    <w:rsid w:val="4C31D2E0"/>
    <w:rsid w:val="4C3F0074"/>
    <w:rsid w:val="4C40023C"/>
    <w:rsid w:val="4C47D656"/>
    <w:rsid w:val="4C7AAC2D"/>
    <w:rsid w:val="4C8417C9"/>
    <w:rsid w:val="4C9853C6"/>
    <w:rsid w:val="4C988F12"/>
    <w:rsid w:val="4C9DAD2D"/>
    <w:rsid w:val="4CB03383"/>
    <w:rsid w:val="4CB6E8DC"/>
    <w:rsid w:val="4CB8B165"/>
    <w:rsid w:val="4CBF14D5"/>
    <w:rsid w:val="4CD03CB0"/>
    <w:rsid w:val="4CD8D2BC"/>
    <w:rsid w:val="4CEFB348"/>
    <w:rsid w:val="4D25282B"/>
    <w:rsid w:val="4D28F04E"/>
    <w:rsid w:val="4D4219EF"/>
    <w:rsid w:val="4DB1D207"/>
    <w:rsid w:val="4DB1D69E"/>
    <w:rsid w:val="4DB4CA83"/>
    <w:rsid w:val="4DE20E4B"/>
    <w:rsid w:val="4DE8BB9B"/>
    <w:rsid w:val="4DF2C93E"/>
    <w:rsid w:val="4E01DD64"/>
    <w:rsid w:val="4E067E41"/>
    <w:rsid w:val="4E0DD387"/>
    <w:rsid w:val="4E14D320"/>
    <w:rsid w:val="4E15B80E"/>
    <w:rsid w:val="4E3E79A0"/>
    <w:rsid w:val="4E4C6CB6"/>
    <w:rsid w:val="4E5DBF4D"/>
    <w:rsid w:val="4E63198E"/>
    <w:rsid w:val="4E656009"/>
    <w:rsid w:val="4E7EFE00"/>
    <w:rsid w:val="4EB032B5"/>
    <w:rsid w:val="4EB4CF44"/>
    <w:rsid w:val="4EB64B1B"/>
    <w:rsid w:val="4ED9179F"/>
    <w:rsid w:val="4EDE7712"/>
    <w:rsid w:val="4F0ADCD6"/>
    <w:rsid w:val="4F2CB1A6"/>
    <w:rsid w:val="4F3C356B"/>
    <w:rsid w:val="4F4894D8"/>
    <w:rsid w:val="4F553579"/>
    <w:rsid w:val="4F8078C9"/>
    <w:rsid w:val="4F8D9B58"/>
    <w:rsid w:val="4F90CDAC"/>
    <w:rsid w:val="4FA57A9D"/>
    <w:rsid w:val="4FAA1769"/>
    <w:rsid w:val="4FAF2574"/>
    <w:rsid w:val="4FB1886F"/>
    <w:rsid w:val="4FC1E6A4"/>
    <w:rsid w:val="4FCEDC91"/>
    <w:rsid w:val="4FDCAA19"/>
    <w:rsid w:val="4FE9662B"/>
    <w:rsid w:val="4FEB938F"/>
    <w:rsid w:val="4FEFE67C"/>
    <w:rsid w:val="4FF355B8"/>
    <w:rsid w:val="500AF23E"/>
    <w:rsid w:val="500FC882"/>
    <w:rsid w:val="5018A5F9"/>
    <w:rsid w:val="5025955A"/>
    <w:rsid w:val="5036AB86"/>
    <w:rsid w:val="504D515F"/>
    <w:rsid w:val="5070E335"/>
    <w:rsid w:val="507B4564"/>
    <w:rsid w:val="508DCD9A"/>
    <w:rsid w:val="50A69E74"/>
    <w:rsid w:val="50BFF764"/>
    <w:rsid w:val="50ED61D2"/>
    <w:rsid w:val="50F7E7E1"/>
    <w:rsid w:val="51158924"/>
    <w:rsid w:val="511DCDDD"/>
    <w:rsid w:val="51239864"/>
    <w:rsid w:val="513DD057"/>
    <w:rsid w:val="5140FB75"/>
    <w:rsid w:val="514D58D0"/>
    <w:rsid w:val="51803A6A"/>
    <w:rsid w:val="518F9865"/>
    <w:rsid w:val="51BCA9E2"/>
    <w:rsid w:val="51CDF0F9"/>
    <w:rsid w:val="51D83601"/>
    <w:rsid w:val="51DAF779"/>
    <w:rsid w:val="51E4A649"/>
    <w:rsid w:val="51E6F675"/>
    <w:rsid w:val="51EBE252"/>
    <w:rsid w:val="51F1F4C7"/>
    <w:rsid w:val="520FF973"/>
    <w:rsid w:val="521C9490"/>
    <w:rsid w:val="5229025E"/>
    <w:rsid w:val="5230DB38"/>
    <w:rsid w:val="524E70EC"/>
    <w:rsid w:val="526C8CC8"/>
    <w:rsid w:val="52739F1B"/>
    <w:rsid w:val="52774934"/>
    <w:rsid w:val="52A49714"/>
    <w:rsid w:val="52C65C09"/>
    <w:rsid w:val="52C9D47E"/>
    <w:rsid w:val="52D38E61"/>
    <w:rsid w:val="53054E85"/>
    <w:rsid w:val="53059FB9"/>
    <w:rsid w:val="530BF7B5"/>
    <w:rsid w:val="530EF97A"/>
    <w:rsid w:val="531D5178"/>
    <w:rsid w:val="5336F5DF"/>
    <w:rsid w:val="5345FDDD"/>
    <w:rsid w:val="5347B3D4"/>
    <w:rsid w:val="535352EC"/>
    <w:rsid w:val="535EB5CD"/>
    <w:rsid w:val="53663334"/>
    <w:rsid w:val="536D0DA2"/>
    <w:rsid w:val="5371DB3F"/>
    <w:rsid w:val="5372E3D1"/>
    <w:rsid w:val="537B5B0B"/>
    <w:rsid w:val="5389F10E"/>
    <w:rsid w:val="538C12D3"/>
    <w:rsid w:val="538EB556"/>
    <w:rsid w:val="53A113AD"/>
    <w:rsid w:val="53A616EC"/>
    <w:rsid w:val="53AEAF48"/>
    <w:rsid w:val="53BE7AC1"/>
    <w:rsid w:val="53CBE1EC"/>
    <w:rsid w:val="53D522A6"/>
    <w:rsid w:val="53D66988"/>
    <w:rsid w:val="53DC43EC"/>
    <w:rsid w:val="53DD4F92"/>
    <w:rsid w:val="542215F8"/>
    <w:rsid w:val="54346340"/>
    <w:rsid w:val="543B18B2"/>
    <w:rsid w:val="54609A71"/>
    <w:rsid w:val="5466A28A"/>
    <w:rsid w:val="5481D22C"/>
    <w:rsid w:val="548FF478"/>
    <w:rsid w:val="5494745E"/>
    <w:rsid w:val="54BBE44E"/>
    <w:rsid w:val="54E4D9F9"/>
    <w:rsid w:val="54EE78CB"/>
    <w:rsid w:val="550145C1"/>
    <w:rsid w:val="551E7185"/>
    <w:rsid w:val="552336AA"/>
    <w:rsid w:val="5548FA3E"/>
    <w:rsid w:val="554C94E1"/>
    <w:rsid w:val="556212FA"/>
    <w:rsid w:val="55791FF3"/>
    <w:rsid w:val="557C6B93"/>
    <w:rsid w:val="557F1845"/>
    <w:rsid w:val="557F9CD4"/>
    <w:rsid w:val="558579B0"/>
    <w:rsid w:val="5592EDDE"/>
    <w:rsid w:val="55A2A723"/>
    <w:rsid w:val="55A59A64"/>
    <w:rsid w:val="55B85B28"/>
    <w:rsid w:val="55BC2969"/>
    <w:rsid w:val="55E7C990"/>
    <w:rsid w:val="55EB579F"/>
    <w:rsid w:val="55F582E6"/>
    <w:rsid w:val="55F759B3"/>
    <w:rsid w:val="56056A97"/>
    <w:rsid w:val="561AFBE1"/>
    <w:rsid w:val="5623BD30"/>
    <w:rsid w:val="5625BF56"/>
    <w:rsid w:val="563DCC8A"/>
    <w:rsid w:val="5643570B"/>
    <w:rsid w:val="564EB487"/>
    <w:rsid w:val="565D9872"/>
    <w:rsid w:val="56701C20"/>
    <w:rsid w:val="5675A554"/>
    <w:rsid w:val="56845831"/>
    <w:rsid w:val="568FE454"/>
    <w:rsid w:val="569C269E"/>
    <w:rsid w:val="56A2EB1A"/>
    <w:rsid w:val="56A3949A"/>
    <w:rsid w:val="56A67649"/>
    <w:rsid w:val="56B4E5AB"/>
    <w:rsid w:val="56DFD7F2"/>
    <w:rsid w:val="56F42633"/>
    <w:rsid w:val="56F9A780"/>
    <w:rsid w:val="56FC9329"/>
    <w:rsid w:val="5707E381"/>
    <w:rsid w:val="57083B6A"/>
    <w:rsid w:val="571764AA"/>
    <w:rsid w:val="57446AA7"/>
    <w:rsid w:val="574F4853"/>
    <w:rsid w:val="5761799D"/>
    <w:rsid w:val="5769013E"/>
    <w:rsid w:val="577FAE8D"/>
    <w:rsid w:val="578874DE"/>
    <w:rsid w:val="57891BA5"/>
    <w:rsid w:val="57A8212E"/>
    <w:rsid w:val="57AE2F93"/>
    <w:rsid w:val="57BF9A07"/>
    <w:rsid w:val="57C70A8B"/>
    <w:rsid w:val="57CD0A8C"/>
    <w:rsid w:val="57CDBB0A"/>
    <w:rsid w:val="57CF52AD"/>
    <w:rsid w:val="57E9E5F5"/>
    <w:rsid w:val="57F0F0E6"/>
    <w:rsid w:val="57F831FB"/>
    <w:rsid w:val="58041C6F"/>
    <w:rsid w:val="5811E307"/>
    <w:rsid w:val="583B7375"/>
    <w:rsid w:val="584B0FE2"/>
    <w:rsid w:val="585755B8"/>
    <w:rsid w:val="58727CC9"/>
    <w:rsid w:val="58837C0F"/>
    <w:rsid w:val="58839435"/>
    <w:rsid w:val="58876846"/>
    <w:rsid w:val="58891461"/>
    <w:rsid w:val="58968709"/>
    <w:rsid w:val="58A776E2"/>
    <w:rsid w:val="58C98499"/>
    <w:rsid w:val="58CA8EA0"/>
    <w:rsid w:val="58CED013"/>
    <w:rsid w:val="58E284BF"/>
    <w:rsid w:val="58E75AEA"/>
    <w:rsid w:val="58FDBB4A"/>
    <w:rsid w:val="590A2F72"/>
    <w:rsid w:val="592295CB"/>
    <w:rsid w:val="592CD139"/>
    <w:rsid w:val="59586AB5"/>
    <w:rsid w:val="5959D5D5"/>
    <w:rsid w:val="5963FE9F"/>
    <w:rsid w:val="597A8994"/>
    <w:rsid w:val="59800BF5"/>
    <w:rsid w:val="59A630CD"/>
    <w:rsid w:val="59AFD941"/>
    <w:rsid w:val="59B54232"/>
    <w:rsid w:val="59B9A47D"/>
    <w:rsid w:val="59CB8C00"/>
    <w:rsid w:val="59DF2B2D"/>
    <w:rsid w:val="59EB571C"/>
    <w:rsid w:val="5A0DF876"/>
    <w:rsid w:val="5A1F4C70"/>
    <w:rsid w:val="5A2E0807"/>
    <w:rsid w:val="5A419AE0"/>
    <w:rsid w:val="5A434743"/>
    <w:rsid w:val="5A59E8A3"/>
    <w:rsid w:val="5A6CA319"/>
    <w:rsid w:val="5A71E4E2"/>
    <w:rsid w:val="5A9608FE"/>
    <w:rsid w:val="5A9CA740"/>
    <w:rsid w:val="5AA50326"/>
    <w:rsid w:val="5AA98136"/>
    <w:rsid w:val="5AAA3651"/>
    <w:rsid w:val="5AB0BA6E"/>
    <w:rsid w:val="5AF41421"/>
    <w:rsid w:val="5AF7CE1E"/>
    <w:rsid w:val="5AFB739C"/>
    <w:rsid w:val="5AFEA378"/>
    <w:rsid w:val="5B06F36F"/>
    <w:rsid w:val="5B1659F5"/>
    <w:rsid w:val="5B1D44C5"/>
    <w:rsid w:val="5B1F3886"/>
    <w:rsid w:val="5B253CD9"/>
    <w:rsid w:val="5B286C3B"/>
    <w:rsid w:val="5B46E42E"/>
    <w:rsid w:val="5B663092"/>
    <w:rsid w:val="5B74616D"/>
    <w:rsid w:val="5B80208F"/>
    <w:rsid w:val="5BAAB1DC"/>
    <w:rsid w:val="5BB29E09"/>
    <w:rsid w:val="5BB53E10"/>
    <w:rsid w:val="5BBEEC17"/>
    <w:rsid w:val="5BC805A2"/>
    <w:rsid w:val="5BEC90D3"/>
    <w:rsid w:val="5BFAA803"/>
    <w:rsid w:val="5BFB989B"/>
    <w:rsid w:val="5C019EF4"/>
    <w:rsid w:val="5C02E8D0"/>
    <w:rsid w:val="5C0E23F5"/>
    <w:rsid w:val="5C14EB92"/>
    <w:rsid w:val="5C18B7BE"/>
    <w:rsid w:val="5C2756C7"/>
    <w:rsid w:val="5C468E42"/>
    <w:rsid w:val="5C46F56E"/>
    <w:rsid w:val="5C48A5A5"/>
    <w:rsid w:val="5C73B6EC"/>
    <w:rsid w:val="5C79CEEE"/>
    <w:rsid w:val="5C89E07D"/>
    <w:rsid w:val="5C9A467A"/>
    <w:rsid w:val="5C9BA219"/>
    <w:rsid w:val="5CAA4157"/>
    <w:rsid w:val="5CB6A99E"/>
    <w:rsid w:val="5CD3F44F"/>
    <w:rsid w:val="5CDA3184"/>
    <w:rsid w:val="5CFB610B"/>
    <w:rsid w:val="5D0174F9"/>
    <w:rsid w:val="5D08A205"/>
    <w:rsid w:val="5D17E6D8"/>
    <w:rsid w:val="5D256B54"/>
    <w:rsid w:val="5D2D8FDB"/>
    <w:rsid w:val="5D33B19F"/>
    <w:rsid w:val="5D3D13AE"/>
    <w:rsid w:val="5D4A6DE6"/>
    <w:rsid w:val="5D565251"/>
    <w:rsid w:val="5D59526E"/>
    <w:rsid w:val="5D595DC2"/>
    <w:rsid w:val="5D61F467"/>
    <w:rsid w:val="5D6E0DC6"/>
    <w:rsid w:val="5D8CA6F9"/>
    <w:rsid w:val="5D9BF874"/>
    <w:rsid w:val="5DAB677A"/>
    <w:rsid w:val="5DD6002E"/>
    <w:rsid w:val="5DD97FDA"/>
    <w:rsid w:val="5DEEB35B"/>
    <w:rsid w:val="5DF0C558"/>
    <w:rsid w:val="5DFAB311"/>
    <w:rsid w:val="5E26FC89"/>
    <w:rsid w:val="5E2BDBD8"/>
    <w:rsid w:val="5E577C30"/>
    <w:rsid w:val="5E5D517A"/>
    <w:rsid w:val="5E62052F"/>
    <w:rsid w:val="5E623172"/>
    <w:rsid w:val="5E9D455A"/>
    <w:rsid w:val="5EA08ACF"/>
    <w:rsid w:val="5EC02B73"/>
    <w:rsid w:val="5EC3ED18"/>
    <w:rsid w:val="5EE1DFAF"/>
    <w:rsid w:val="5EE58B72"/>
    <w:rsid w:val="5EE6C4D0"/>
    <w:rsid w:val="5EFB7FD0"/>
    <w:rsid w:val="5EFDF5AB"/>
    <w:rsid w:val="5F00E3BD"/>
    <w:rsid w:val="5F0647C3"/>
    <w:rsid w:val="5F453725"/>
    <w:rsid w:val="5F73F1A5"/>
    <w:rsid w:val="5F75CC31"/>
    <w:rsid w:val="5F7E908D"/>
    <w:rsid w:val="5F8B20B6"/>
    <w:rsid w:val="5F98ED5C"/>
    <w:rsid w:val="5F9E8A19"/>
    <w:rsid w:val="5FA084C8"/>
    <w:rsid w:val="5FA370C6"/>
    <w:rsid w:val="5FAEB285"/>
    <w:rsid w:val="5FC44D85"/>
    <w:rsid w:val="5FCF0AE3"/>
    <w:rsid w:val="5FEEB584"/>
    <w:rsid w:val="60223840"/>
    <w:rsid w:val="603081DB"/>
    <w:rsid w:val="603C639A"/>
    <w:rsid w:val="603F4FDA"/>
    <w:rsid w:val="604668D8"/>
    <w:rsid w:val="604C651A"/>
    <w:rsid w:val="6081CE9A"/>
    <w:rsid w:val="609084B9"/>
    <w:rsid w:val="60989E63"/>
    <w:rsid w:val="60B5B8DA"/>
    <w:rsid w:val="60BADF75"/>
    <w:rsid w:val="60BFC758"/>
    <w:rsid w:val="60D1437F"/>
    <w:rsid w:val="60DCFDC9"/>
    <w:rsid w:val="60F8F3EE"/>
    <w:rsid w:val="60FEBF3D"/>
    <w:rsid w:val="611DF533"/>
    <w:rsid w:val="613CC84C"/>
    <w:rsid w:val="61566B48"/>
    <w:rsid w:val="6158C7C8"/>
    <w:rsid w:val="615D89D8"/>
    <w:rsid w:val="6174D41B"/>
    <w:rsid w:val="61775298"/>
    <w:rsid w:val="6183DA39"/>
    <w:rsid w:val="61852C21"/>
    <w:rsid w:val="61874A47"/>
    <w:rsid w:val="618A6872"/>
    <w:rsid w:val="6192C66D"/>
    <w:rsid w:val="61979D0C"/>
    <w:rsid w:val="6198387E"/>
    <w:rsid w:val="61A2F397"/>
    <w:rsid w:val="61B17796"/>
    <w:rsid w:val="61CBCAAD"/>
    <w:rsid w:val="61D43B72"/>
    <w:rsid w:val="61F8F318"/>
    <w:rsid w:val="6203B1F3"/>
    <w:rsid w:val="6205A602"/>
    <w:rsid w:val="620AB22F"/>
    <w:rsid w:val="620BBD60"/>
    <w:rsid w:val="6213894C"/>
    <w:rsid w:val="6232F612"/>
    <w:rsid w:val="6245D68E"/>
    <w:rsid w:val="62614DB5"/>
    <w:rsid w:val="62635698"/>
    <w:rsid w:val="6263F100"/>
    <w:rsid w:val="6264CDFB"/>
    <w:rsid w:val="627206C2"/>
    <w:rsid w:val="62744A68"/>
    <w:rsid w:val="6283FA21"/>
    <w:rsid w:val="62A139B5"/>
    <w:rsid w:val="62A25B66"/>
    <w:rsid w:val="62AB09EE"/>
    <w:rsid w:val="62B7848D"/>
    <w:rsid w:val="62BC5D3E"/>
    <w:rsid w:val="62BD35D8"/>
    <w:rsid w:val="62BD796A"/>
    <w:rsid w:val="62E80E77"/>
    <w:rsid w:val="62F6D2EB"/>
    <w:rsid w:val="630356BF"/>
    <w:rsid w:val="63064BF2"/>
    <w:rsid w:val="6317C230"/>
    <w:rsid w:val="63187966"/>
    <w:rsid w:val="6320B33E"/>
    <w:rsid w:val="633C6398"/>
    <w:rsid w:val="633F1AD4"/>
    <w:rsid w:val="63471AE3"/>
    <w:rsid w:val="63679495"/>
    <w:rsid w:val="636D29DC"/>
    <w:rsid w:val="63729AA9"/>
    <w:rsid w:val="63740E7B"/>
    <w:rsid w:val="638AAF77"/>
    <w:rsid w:val="63A994B5"/>
    <w:rsid w:val="63A9E5EE"/>
    <w:rsid w:val="63B63012"/>
    <w:rsid w:val="63BB4779"/>
    <w:rsid w:val="63CC5423"/>
    <w:rsid w:val="63D11240"/>
    <w:rsid w:val="63E5898C"/>
    <w:rsid w:val="63F519CC"/>
    <w:rsid w:val="63F92FB6"/>
    <w:rsid w:val="6404AD24"/>
    <w:rsid w:val="640632AE"/>
    <w:rsid w:val="6406F573"/>
    <w:rsid w:val="6413BD06"/>
    <w:rsid w:val="64204286"/>
    <w:rsid w:val="64335EA0"/>
    <w:rsid w:val="64387599"/>
    <w:rsid w:val="6443249B"/>
    <w:rsid w:val="6449C5F0"/>
    <w:rsid w:val="645004D0"/>
    <w:rsid w:val="6487B700"/>
    <w:rsid w:val="6498DF45"/>
    <w:rsid w:val="64A945FD"/>
    <w:rsid w:val="64B18953"/>
    <w:rsid w:val="64BF79CE"/>
    <w:rsid w:val="64C40850"/>
    <w:rsid w:val="64C468DC"/>
    <w:rsid w:val="64DBBBFF"/>
    <w:rsid w:val="64E193A3"/>
    <w:rsid w:val="64F74E9F"/>
    <w:rsid w:val="65014D8A"/>
    <w:rsid w:val="6503E0D0"/>
    <w:rsid w:val="65052A39"/>
    <w:rsid w:val="652D174F"/>
    <w:rsid w:val="65358D86"/>
    <w:rsid w:val="653AA446"/>
    <w:rsid w:val="653C0629"/>
    <w:rsid w:val="65559548"/>
    <w:rsid w:val="65617786"/>
    <w:rsid w:val="65665836"/>
    <w:rsid w:val="656DAEB6"/>
    <w:rsid w:val="6577FECD"/>
    <w:rsid w:val="6579F3CB"/>
    <w:rsid w:val="65874572"/>
    <w:rsid w:val="6588A207"/>
    <w:rsid w:val="65AEFE39"/>
    <w:rsid w:val="65C4DDDB"/>
    <w:rsid w:val="65C58277"/>
    <w:rsid w:val="65E01BF1"/>
    <w:rsid w:val="65F3957B"/>
    <w:rsid w:val="6620BF08"/>
    <w:rsid w:val="66392F59"/>
    <w:rsid w:val="6640CC21"/>
    <w:rsid w:val="6644543D"/>
    <w:rsid w:val="664E1204"/>
    <w:rsid w:val="6661DC16"/>
    <w:rsid w:val="66689924"/>
    <w:rsid w:val="66781ED9"/>
    <w:rsid w:val="66965D60"/>
    <w:rsid w:val="669C8E80"/>
    <w:rsid w:val="669E917E"/>
    <w:rsid w:val="66A9ADDD"/>
    <w:rsid w:val="66B53A77"/>
    <w:rsid w:val="66D1B9D3"/>
    <w:rsid w:val="66D7ED50"/>
    <w:rsid w:val="66DBFBC6"/>
    <w:rsid w:val="66E0B87C"/>
    <w:rsid w:val="66F0CCC3"/>
    <w:rsid w:val="6712C5AD"/>
    <w:rsid w:val="671BC736"/>
    <w:rsid w:val="6729698F"/>
    <w:rsid w:val="677CAA94"/>
    <w:rsid w:val="678A8FE0"/>
    <w:rsid w:val="679E74EF"/>
    <w:rsid w:val="67C9C378"/>
    <w:rsid w:val="67D8E552"/>
    <w:rsid w:val="67EDD199"/>
    <w:rsid w:val="67F3F0F7"/>
    <w:rsid w:val="68165A7F"/>
    <w:rsid w:val="681BB594"/>
    <w:rsid w:val="6831933C"/>
    <w:rsid w:val="683E4541"/>
    <w:rsid w:val="685F0E25"/>
    <w:rsid w:val="6863540B"/>
    <w:rsid w:val="68646AE4"/>
    <w:rsid w:val="68654720"/>
    <w:rsid w:val="686FFE00"/>
    <w:rsid w:val="6871A6CF"/>
    <w:rsid w:val="687D2255"/>
    <w:rsid w:val="688EC953"/>
    <w:rsid w:val="6894CE2B"/>
    <w:rsid w:val="689FAFD0"/>
    <w:rsid w:val="68B5BAEC"/>
    <w:rsid w:val="68B854AF"/>
    <w:rsid w:val="68C441B8"/>
    <w:rsid w:val="68D47770"/>
    <w:rsid w:val="68D74A75"/>
    <w:rsid w:val="68DB4638"/>
    <w:rsid w:val="68ED213F"/>
    <w:rsid w:val="68F3982B"/>
    <w:rsid w:val="68FF4293"/>
    <w:rsid w:val="6907D019"/>
    <w:rsid w:val="690E65C7"/>
    <w:rsid w:val="691C8D28"/>
    <w:rsid w:val="691D0A6C"/>
    <w:rsid w:val="692D695A"/>
    <w:rsid w:val="692D9A36"/>
    <w:rsid w:val="692F2968"/>
    <w:rsid w:val="692F677F"/>
    <w:rsid w:val="69307270"/>
    <w:rsid w:val="694C9511"/>
    <w:rsid w:val="694DB36E"/>
    <w:rsid w:val="6957EC11"/>
    <w:rsid w:val="696B5168"/>
    <w:rsid w:val="69715D2C"/>
    <w:rsid w:val="6982D3F4"/>
    <w:rsid w:val="6983378E"/>
    <w:rsid w:val="698A6CAD"/>
    <w:rsid w:val="69917376"/>
    <w:rsid w:val="69A29F58"/>
    <w:rsid w:val="69C5AE18"/>
    <w:rsid w:val="69D66836"/>
    <w:rsid w:val="69E5625E"/>
    <w:rsid w:val="69E625C3"/>
    <w:rsid w:val="69F6465A"/>
    <w:rsid w:val="6A3A5A08"/>
    <w:rsid w:val="6A422C56"/>
    <w:rsid w:val="6A52A8F9"/>
    <w:rsid w:val="6A65F9D6"/>
    <w:rsid w:val="6A6A65DA"/>
    <w:rsid w:val="6A771C0B"/>
    <w:rsid w:val="6A7C2ABE"/>
    <w:rsid w:val="6A8769F3"/>
    <w:rsid w:val="6A98F1C8"/>
    <w:rsid w:val="6AA64950"/>
    <w:rsid w:val="6AABD640"/>
    <w:rsid w:val="6AB006D7"/>
    <w:rsid w:val="6ABBD7DC"/>
    <w:rsid w:val="6ACB03A1"/>
    <w:rsid w:val="6AD025B4"/>
    <w:rsid w:val="6AD95200"/>
    <w:rsid w:val="6AE522F1"/>
    <w:rsid w:val="6B033E88"/>
    <w:rsid w:val="6B074F9B"/>
    <w:rsid w:val="6B178321"/>
    <w:rsid w:val="6B1AC2F6"/>
    <w:rsid w:val="6B2CA773"/>
    <w:rsid w:val="6B306BC2"/>
    <w:rsid w:val="6B340764"/>
    <w:rsid w:val="6B347F64"/>
    <w:rsid w:val="6B5EE0B8"/>
    <w:rsid w:val="6B66AD75"/>
    <w:rsid w:val="6B7C8E5D"/>
    <w:rsid w:val="6B863A24"/>
    <w:rsid w:val="6B940986"/>
    <w:rsid w:val="6BC50FCF"/>
    <w:rsid w:val="6BCCE2EC"/>
    <w:rsid w:val="6C069091"/>
    <w:rsid w:val="6C0E8DA4"/>
    <w:rsid w:val="6C13AE89"/>
    <w:rsid w:val="6C1A9CCF"/>
    <w:rsid w:val="6C533CF1"/>
    <w:rsid w:val="6C6CCDD3"/>
    <w:rsid w:val="6C782FF3"/>
    <w:rsid w:val="6C7C35AA"/>
    <w:rsid w:val="6C89D6C6"/>
    <w:rsid w:val="6C97F6E9"/>
    <w:rsid w:val="6C989EED"/>
    <w:rsid w:val="6CA0C1C9"/>
    <w:rsid w:val="6CA60F56"/>
    <w:rsid w:val="6CAD3B8A"/>
    <w:rsid w:val="6CCD395C"/>
    <w:rsid w:val="6CDA8764"/>
    <w:rsid w:val="6CE9D768"/>
    <w:rsid w:val="6CFAD7A2"/>
    <w:rsid w:val="6CFF9024"/>
    <w:rsid w:val="6D18F520"/>
    <w:rsid w:val="6D229AA7"/>
    <w:rsid w:val="6D4B3FB7"/>
    <w:rsid w:val="6D5BAEE7"/>
    <w:rsid w:val="6D8234F7"/>
    <w:rsid w:val="6D837917"/>
    <w:rsid w:val="6D8AB7C4"/>
    <w:rsid w:val="6D9A9534"/>
    <w:rsid w:val="6D9B6FCF"/>
    <w:rsid w:val="6DAC4DB3"/>
    <w:rsid w:val="6DAD409F"/>
    <w:rsid w:val="6DAE6B5A"/>
    <w:rsid w:val="6DB717D4"/>
    <w:rsid w:val="6DBBB1CB"/>
    <w:rsid w:val="6DD0350B"/>
    <w:rsid w:val="6DEEDB97"/>
    <w:rsid w:val="6DF7834B"/>
    <w:rsid w:val="6DFEF3CF"/>
    <w:rsid w:val="6E14CAC5"/>
    <w:rsid w:val="6E37764B"/>
    <w:rsid w:val="6E433636"/>
    <w:rsid w:val="6E76F227"/>
    <w:rsid w:val="6E7F918B"/>
    <w:rsid w:val="6E85030D"/>
    <w:rsid w:val="6EA5DF31"/>
    <w:rsid w:val="6EACC6AC"/>
    <w:rsid w:val="6EAD3565"/>
    <w:rsid w:val="6EAE6ED6"/>
    <w:rsid w:val="6EC94B81"/>
    <w:rsid w:val="6ED2A73B"/>
    <w:rsid w:val="6ED6F833"/>
    <w:rsid w:val="6EE6B422"/>
    <w:rsid w:val="6EECFD90"/>
    <w:rsid w:val="6F082112"/>
    <w:rsid w:val="6F0E7FDE"/>
    <w:rsid w:val="6F14909C"/>
    <w:rsid w:val="6F23C157"/>
    <w:rsid w:val="6F25A895"/>
    <w:rsid w:val="6F2B87B4"/>
    <w:rsid w:val="6F2C84EF"/>
    <w:rsid w:val="6F30976E"/>
    <w:rsid w:val="6F448FDB"/>
    <w:rsid w:val="6F49C38F"/>
    <w:rsid w:val="6F567F11"/>
    <w:rsid w:val="6F65A457"/>
    <w:rsid w:val="6F8525AF"/>
    <w:rsid w:val="6F90E93E"/>
    <w:rsid w:val="6F93F2C8"/>
    <w:rsid w:val="6FA0C06F"/>
    <w:rsid w:val="6FACE52C"/>
    <w:rsid w:val="6FADEA61"/>
    <w:rsid w:val="6FB98261"/>
    <w:rsid w:val="6FC3F00A"/>
    <w:rsid w:val="6FCC45FF"/>
    <w:rsid w:val="6FD340A8"/>
    <w:rsid w:val="6FFC43B4"/>
    <w:rsid w:val="7013D65A"/>
    <w:rsid w:val="7020C072"/>
    <w:rsid w:val="70235916"/>
    <w:rsid w:val="70275226"/>
    <w:rsid w:val="702EA3C5"/>
    <w:rsid w:val="7035F69B"/>
    <w:rsid w:val="703761D6"/>
    <w:rsid w:val="703B3C09"/>
    <w:rsid w:val="70673B66"/>
    <w:rsid w:val="706D6E46"/>
    <w:rsid w:val="707014F9"/>
    <w:rsid w:val="707433D1"/>
    <w:rsid w:val="707F923C"/>
    <w:rsid w:val="7089A56B"/>
    <w:rsid w:val="70A7A2FC"/>
    <w:rsid w:val="70B9D5B9"/>
    <w:rsid w:val="70CADAEB"/>
    <w:rsid w:val="70CD6347"/>
    <w:rsid w:val="70D308AE"/>
    <w:rsid w:val="70F14ED3"/>
    <w:rsid w:val="710C1F23"/>
    <w:rsid w:val="7132061F"/>
    <w:rsid w:val="71412BF4"/>
    <w:rsid w:val="714E4810"/>
    <w:rsid w:val="71542BDB"/>
    <w:rsid w:val="71627AF5"/>
    <w:rsid w:val="71649529"/>
    <w:rsid w:val="716A79EE"/>
    <w:rsid w:val="71B221EF"/>
    <w:rsid w:val="71B2EFF8"/>
    <w:rsid w:val="71C16488"/>
    <w:rsid w:val="71C555E9"/>
    <w:rsid w:val="71C9CB25"/>
    <w:rsid w:val="71D16183"/>
    <w:rsid w:val="71D4E072"/>
    <w:rsid w:val="71ED165D"/>
    <w:rsid w:val="71FE4ACB"/>
    <w:rsid w:val="720E9539"/>
    <w:rsid w:val="721CBE82"/>
    <w:rsid w:val="7228D5DF"/>
    <w:rsid w:val="72427AD5"/>
    <w:rsid w:val="72625E93"/>
    <w:rsid w:val="7268CC91"/>
    <w:rsid w:val="726F7E35"/>
    <w:rsid w:val="728444FF"/>
    <w:rsid w:val="72880681"/>
    <w:rsid w:val="728849DB"/>
    <w:rsid w:val="728C5B80"/>
    <w:rsid w:val="729B0D65"/>
    <w:rsid w:val="72AA0316"/>
    <w:rsid w:val="72AA1E59"/>
    <w:rsid w:val="72AE9379"/>
    <w:rsid w:val="72BBA7F5"/>
    <w:rsid w:val="72C57D77"/>
    <w:rsid w:val="72EEC300"/>
    <w:rsid w:val="72F324B1"/>
    <w:rsid w:val="72F78CC8"/>
    <w:rsid w:val="72F8B1DF"/>
    <w:rsid w:val="7325E929"/>
    <w:rsid w:val="73381100"/>
    <w:rsid w:val="733EB63E"/>
    <w:rsid w:val="734C17B1"/>
    <w:rsid w:val="7351C74E"/>
    <w:rsid w:val="7352E470"/>
    <w:rsid w:val="73575708"/>
    <w:rsid w:val="736481E3"/>
    <w:rsid w:val="7393A706"/>
    <w:rsid w:val="7395DE34"/>
    <w:rsid w:val="73993955"/>
    <w:rsid w:val="73A42F4D"/>
    <w:rsid w:val="73A6E9C7"/>
    <w:rsid w:val="73CD6453"/>
    <w:rsid w:val="73D2E262"/>
    <w:rsid w:val="73D8C986"/>
    <w:rsid w:val="73E98E6C"/>
    <w:rsid w:val="73F3E737"/>
    <w:rsid w:val="7409170E"/>
    <w:rsid w:val="741E46D5"/>
    <w:rsid w:val="741E58A6"/>
    <w:rsid w:val="74289FAA"/>
    <w:rsid w:val="743A44FC"/>
    <w:rsid w:val="743C730D"/>
    <w:rsid w:val="74540037"/>
    <w:rsid w:val="745BBEC1"/>
    <w:rsid w:val="746D4D2E"/>
    <w:rsid w:val="747C15E1"/>
    <w:rsid w:val="748C6497"/>
    <w:rsid w:val="748CD255"/>
    <w:rsid w:val="74B5D64A"/>
    <w:rsid w:val="74C10B47"/>
    <w:rsid w:val="74C4BCE7"/>
    <w:rsid w:val="74CE9DA0"/>
    <w:rsid w:val="74CF5DEC"/>
    <w:rsid w:val="74E3CFAA"/>
    <w:rsid w:val="74F50866"/>
    <w:rsid w:val="74FF671F"/>
    <w:rsid w:val="7519C393"/>
    <w:rsid w:val="751A82E4"/>
    <w:rsid w:val="7529E841"/>
    <w:rsid w:val="753282EA"/>
    <w:rsid w:val="753B3022"/>
    <w:rsid w:val="753D2813"/>
    <w:rsid w:val="75409924"/>
    <w:rsid w:val="7542BA28"/>
    <w:rsid w:val="7549D3D6"/>
    <w:rsid w:val="755257C4"/>
    <w:rsid w:val="755A7E0D"/>
    <w:rsid w:val="756FA572"/>
    <w:rsid w:val="75813637"/>
    <w:rsid w:val="758BFF4D"/>
    <w:rsid w:val="759F6793"/>
    <w:rsid w:val="75B96BCE"/>
    <w:rsid w:val="75D3313D"/>
    <w:rsid w:val="75DC868E"/>
    <w:rsid w:val="75EAECDE"/>
    <w:rsid w:val="762BBE28"/>
    <w:rsid w:val="763981C9"/>
    <w:rsid w:val="763D41D0"/>
    <w:rsid w:val="7651063E"/>
    <w:rsid w:val="7651DB78"/>
    <w:rsid w:val="76811E7F"/>
    <w:rsid w:val="76834593"/>
    <w:rsid w:val="769714A0"/>
    <w:rsid w:val="7699F8CA"/>
    <w:rsid w:val="76A13AF2"/>
    <w:rsid w:val="76A5D4CF"/>
    <w:rsid w:val="76C08E01"/>
    <w:rsid w:val="76C5A21E"/>
    <w:rsid w:val="76C75A4E"/>
    <w:rsid w:val="76DE4798"/>
    <w:rsid w:val="76E9AE78"/>
    <w:rsid w:val="76EC5724"/>
    <w:rsid w:val="76EFF0F4"/>
    <w:rsid w:val="770FEEE0"/>
    <w:rsid w:val="771CD429"/>
    <w:rsid w:val="7751C178"/>
    <w:rsid w:val="7763448C"/>
    <w:rsid w:val="776A00B2"/>
    <w:rsid w:val="7773F64A"/>
    <w:rsid w:val="779CA4B1"/>
    <w:rsid w:val="77BAE2BD"/>
    <w:rsid w:val="77C2B095"/>
    <w:rsid w:val="77CD39D2"/>
    <w:rsid w:val="77D39F31"/>
    <w:rsid w:val="7801F230"/>
    <w:rsid w:val="7807059A"/>
    <w:rsid w:val="781FED86"/>
    <w:rsid w:val="782A61E0"/>
    <w:rsid w:val="782F353D"/>
    <w:rsid w:val="7833991A"/>
    <w:rsid w:val="7841B2E1"/>
    <w:rsid w:val="784650A0"/>
    <w:rsid w:val="785BAB75"/>
    <w:rsid w:val="78735EEB"/>
    <w:rsid w:val="78824BC3"/>
    <w:rsid w:val="78840A99"/>
    <w:rsid w:val="7884EE49"/>
    <w:rsid w:val="788A2193"/>
    <w:rsid w:val="78918B61"/>
    <w:rsid w:val="789CBD0A"/>
    <w:rsid w:val="78A7CBFA"/>
    <w:rsid w:val="78B8694A"/>
    <w:rsid w:val="78D7810F"/>
    <w:rsid w:val="78E2B621"/>
    <w:rsid w:val="78E52C05"/>
    <w:rsid w:val="7900A7BB"/>
    <w:rsid w:val="790A7F1B"/>
    <w:rsid w:val="7913B661"/>
    <w:rsid w:val="79152F20"/>
    <w:rsid w:val="791C61CF"/>
    <w:rsid w:val="791E76F5"/>
    <w:rsid w:val="792C1E62"/>
    <w:rsid w:val="793E94FF"/>
    <w:rsid w:val="7948808C"/>
    <w:rsid w:val="79583B53"/>
    <w:rsid w:val="795A385E"/>
    <w:rsid w:val="796A6D11"/>
    <w:rsid w:val="797C06EE"/>
    <w:rsid w:val="79991FE1"/>
    <w:rsid w:val="799EB03A"/>
    <w:rsid w:val="79AAB0D6"/>
    <w:rsid w:val="79EA93A2"/>
    <w:rsid w:val="79FEA138"/>
    <w:rsid w:val="7A075AE6"/>
    <w:rsid w:val="7A0E73FA"/>
    <w:rsid w:val="7A0ED8CA"/>
    <w:rsid w:val="7A11C3AD"/>
    <w:rsid w:val="7A28DA21"/>
    <w:rsid w:val="7A2DBBAA"/>
    <w:rsid w:val="7A39B63E"/>
    <w:rsid w:val="7A414932"/>
    <w:rsid w:val="7A673A65"/>
    <w:rsid w:val="7A7C5B71"/>
    <w:rsid w:val="7A7EB5BD"/>
    <w:rsid w:val="7A923B3D"/>
    <w:rsid w:val="7A931EB6"/>
    <w:rsid w:val="7ABD51B6"/>
    <w:rsid w:val="7ABDCA82"/>
    <w:rsid w:val="7AE24800"/>
    <w:rsid w:val="7AF4973B"/>
    <w:rsid w:val="7AFB2EA0"/>
    <w:rsid w:val="7B0593C2"/>
    <w:rsid w:val="7B142BE6"/>
    <w:rsid w:val="7B175C3B"/>
    <w:rsid w:val="7B1CA429"/>
    <w:rsid w:val="7B206D7F"/>
    <w:rsid w:val="7B272579"/>
    <w:rsid w:val="7B2FBBBB"/>
    <w:rsid w:val="7B3D9CB5"/>
    <w:rsid w:val="7B47CD63"/>
    <w:rsid w:val="7B49FB76"/>
    <w:rsid w:val="7B67D436"/>
    <w:rsid w:val="7B6E2722"/>
    <w:rsid w:val="7B721BF4"/>
    <w:rsid w:val="7B8DA5B7"/>
    <w:rsid w:val="7B98E2CA"/>
    <w:rsid w:val="7BAD81BF"/>
    <w:rsid w:val="7BCB1DCD"/>
    <w:rsid w:val="7BD44010"/>
    <w:rsid w:val="7BE3B255"/>
    <w:rsid w:val="7BF39B9C"/>
    <w:rsid w:val="7C098AEF"/>
    <w:rsid w:val="7C27B364"/>
    <w:rsid w:val="7C2DD059"/>
    <w:rsid w:val="7C355992"/>
    <w:rsid w:val="7C3F9A17"/>
    <w:rsid w:val="7C4D4522"/>
    <w:rsid w:val="7C634264"/>
    <w:rsid w:val="7C7CED7E"/>
    <w:rsid w:val="7C859979"/>
    <w:rsid w:val="7C88040D"/>
    <w:rsid w:val="7C8A9C7E"/>
    <w:rsid w:val="7C8C65B0"/>
    <w:rsid w:val="7C912774"/>
    <w:rsid w:val="7CA18D36"/>
    <w:rsid w:val="7CB4E7E3"/>
    <w:rsid w:val="7CB5CA45"/>
    <w:rsid w:val="7CBC8923"/>
    <w:rsid w:val="7CBE18BB"/>
    <w:rsid w:val="7CC889BD"/>
    <w:rsid w:val="7CCD25D3"/>
    <w:rsid w:val="7CCEF30D"/>
    <w:rsid w:val="7CD77FFA"/>
    <w:rsid w:val="7CE75D23"/>
    <w:rsid w:val="7D101CF8"/>
    <w:rsid w:val="7D24C316"/>
    <w:rsid w:val="7D2B55CF"/>
    <w:rsid w:val="7D4BEC50"/>
    <w:rsid w:val="7D4D0573"/>
    <w:rsid w:val="7D6F89D8"/>
    <w:rsid w:val="7D73C736"/>
    <w:rsid w:val="7D751965"/>
    <w:rsid w:val="7D87571D"/>
    <w:rsid w:val="7D94ED76"/>
    <w:rsid w:val="7D9D3F24"/>
    <w:rsid w:val="7DC1C4B2"/>
    <w:rsid w:val="7DC593D9"/>
    <w:rsid w:val="7DC60E22"/>
    <w:rsid w:val="7DD0E5FF"/>
    <w:rsid w:val="7DDA4D7B"/>
    <w:rsid w:val="7DDCC4BF"/>
    <w:rsid w:val="7DE30694"/>
    <w:rsid w:val="7DEE42F4"/>
    <w:rsid w:val="7DF2DDB9"/>
    <w:rsid w:val="7DF9BF68"/>
    <w:rsid w:val="7E254EA1"/>
    <w:rsid w:val="7E29A881"/>
    <w:rsid w:val="7E4B3585"/>
    <w:rsid w:val="7E6AA53F"/>
    <w:rsid w:val="7E9C4DCA"/>
    <w:rsid w:val="7EB5EFA2"/>
    <w:rsid w:val="7EB7E32C"/>
    <w:rsid w:val="7EB82F79"/>
    <w:rsid w:val="7EC42760"/>
    <w:rsid w:val="7ED21BEA"/>
    <w:rsid w:val="7ED3B16F"/>
    <w:rsid w:val="7F07EB8F"/>
    <w:rsid w:val="7F0A0417"/>
    <w:rsid w:val="7F0DB873"/>
    <w:rsid w:val="7F3BC985"/>
    <w:rsid w:val="7F53D8F2"/>
    <w:rsid w:val="7F6EA5FF"/>
    <w:rsid w:val="7F75DC02"/>
    <w:rsid w:val="7F7A6A98"/>
    <w:rsid w:val="7F8467BD"/>
    <w:rsid w:val="7FACCBDA"/>
    <w:rsid w:val="7FB84BCD"/>
    <w:rsid w:val="7FC8F1B0"/>
    <w:rsid w:val="7FC9E278"/>
    <w:rsid w:val="7FD14ED6"/>
    <w:rsid w:val="7FD1B728"/>
    <w:rsid w:val="7FDBC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5CA778"/>
  <w15:docId w15:val="{9CCED284-FE45-4AB7-AA61-E9A950EA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9" w:unhideWhenUsed="1"/>
    <w:lsdException w:name="List Number 3" w:semiHidden="1" w:uiPriority="19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14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7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14"/>
    <w:lsdException w:name="Body Text Indent 3" w:uiPriority="14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0" w:qFormat="1"/>
    <w:lsdException w:name="Quote" w:uiPriority="34" w:qFormat="1"/>
    <w:lsdException w:name="Intense Quote" w:uiPriority="3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" w:qFormat="1"/>
    <w:lsdException w:name="Intense Emphasis" w:uiPriority="2" w:qFormat="1"/>
    <w:lsdException w:name="Subtle Reference" w:semiHidden="1" w:qFormat="1"/>
    <w:lsdException w:name="Intense Reference" w:uiPriority="32" w:qFormat="1"/>
    <w:lsdException w:name="Book Title" w:semiHidden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3AE66D10"/>
    <w:rPr>
      <w:lang w:val="en-GB"/>
    </w:rPr>
  </w:style>
  <w:style w:type="paragraph" w:styleId="Titre1">
    <w:name w:val="heading 1"/>
    <w:basedOn w:val="Normal"/>
    <w:next w:val="Normal"/>
    <w:link w:val="Titre1Car"/>
    <w:uiPriority w:val="1"/>
    <w:qFormat/>
    <w:rsid w:val="3AE66D10"/>
    <w:pPr>
      <w:keepNext/>
      <w:keepLines/>
      <w:numPr>
        <w:numId w:val="1"/>
      </w:numPr>
      <w:spacing w:before="720" w:after="240" w:line="192" w:lineRule="auto"/>
      <w:jc w:val="left"/>
      <w:outlineLvl w:val="0"/>
    </w:pPr>
    <w:rPr>
      <w:rFonts w:asciiTheme="majorHAnsi" w:eastAsiaTheme="majorEastAsia" w:hAnsiTheme="majorHAnsi" w:cstheme="majorBidi"/>
      <w:b/>
      <w:bCs/>
      <w:caps/>
      <w:sz w:val="44"/>
      <w:szCs w:val="44"/>
    </w:rPr>
  </w:style>
  <w:style w:type="paragraph" w:styleId="Titre2">
    <w:name w:val="heading 2"/>
    <w:basedOn w:val="Normal"/>
    <w:next w:val="Normal"/>
    <w:link w:val="Titre2Car"/>
    <w:uiPriority w:val="9"/>
    <w:qFormat/>
    <w:rsid w:val="3AE66D10"/>
    <w:pPr>
      <w:keepNext/>
      <w:keepLines/>
      <w:numPr>
        <w:ilvl w:val="1"/>
        <w:numId w:val="4"/>
      </w:numPr>
      <w:spacing w:before="360"/>
      <w:jc w:val="left"/>
      <w:outlineLvl w:val="1"/>
    </w:pPr>
    <w:rPr>
      <w:rFonts w:asciiTheme="majorHAnsi" w:eastAsiaTheme="majorEastAsia" w:hAnsiTheme="majorHAnsi" w:cstheme="majorBidi"/>
      <w:b/>
      <w:bCs/>
      <w:caps/>
      <w:color w:val="EE1313" w:themeColor="accent1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qFormat/>
    <w:rsid w:val="3AE66D10"/>
    <w:pPr>
      <w:keepNext/>
      <w:keepLines/>
      <w:numPr>
        <w:ilvl w:val="2"/>
        <w:numId w:val="4"/>
      </w:numPr>
      <w:spacing w:before="240"/>
      <w:jc w:val="left"/>
      <w:outlineLvl w:val="2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qFormat/>
    <w:rsid w:val="3AE66D10"/>
    <w:pPr>
      <w:keepNext/>
      <w:keepLines/>
      <w:numPr>
        <w:ilvl w:val="3"/>
        <w:numId w:val="4"/>
      </w:numPr>
      <w:spacing w:before="240"/>
      <w:jc w:val="left"/>
      <w:outlineLvl w:val="3"/>
    </w:pPr>
    <w:rPr>
      <w:rFonts w:asciiTheme="majorHAnsi" w:eastAsiaTheme="majorEastAsia" w:hAnsiTheme="majorHAnsi" w:cstheme="majorBidi"/>
    </w:rPr>
  </w:style>
  <w:style w:type="paragraph" w:styleId="Titre5">
    <w:name w:val="heading 5"/>
    <w:basedOn w:val="Normal"/>
    <w:next w:val="Normal"/>
    <w:link w:val="Titre5Car"/>
    <w:uiPriority w:val="9"/>
    <w:qFormat/>
    <w:rsid w:val="3AE66D10"/>
    <w:pPr>
      <w:keepNext/>
      <w:keepLines/>
      <w:numPr>
        <w:ilvl w:val="4"/>
        <w:numId w:val="4"/>
      </w:numPr>
      <w:spacing w:before="240" w:after="0"/>
      <w:jc w:val="left"/>
      <w:outlineLvl w:val="4"/>
    </w:pPr>
    <w:rPr>
      <w:rFonts w:ascii="Roboto" w:eastAsiaTheme="majorEastAsia" w:hAnsi="Roboto" w:cstheme="majorBidi"/>
      <w:i/>
      <w:iCs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3AE66D1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EE1313" w:themeColor="accent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3AE66D1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EE1313" w:themeColor="accent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3AE66D10"/>
    <w:pPr>
      <w:spacing w:before="240" w:after="60"/>
      <w:ind w:left="1440" w:hanging="1440"/>
      <w:outlineLvl w:val="7"/>
    </w:pPr>
    <w:rPr>
      <w:rFonts w:ascii="Calibri" w:eastAsia="Times New Roman" w:hAnsi="Calibri" w:cs="Times New Roman"/>
      <w:i/>
      <w:iCs/>
      <w:sz w:val="22"/>
      <w:szCs w:val="22"/>
      <w:lang w:eastAsia="ru-RU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3AE66D10"/>
    <w:pPr>
      <w:spacing w:before="240" w:after="60"/>
      <w:ind w:left="1584" w:hanging="1584"/>
      <w:outlineLvl w:val="8"/>
    </w:pPr>
    <w:rPr>
      <w:rFonts w:ascii="Cambria" w:eastAsia="Times New Roman" w:hAnsi="Cambria" w:cs="Times New Roman"/>
      <w:sz w:val="22"/>
      <w:szCs w:val="22"/>
      <w:lang w:eastAsia="ru-RU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8755D2"/>
    <w:rPr>
      <w:rFonts w:asciiTheme="majorHAnsi" w:eastAsiaTheme="majorEastAsia" w:hAnsiTheme="majorHAnsi" w:cstheme="majorBidi"/>
      <w:b/>
      <w:bCs/>
      <w:caps/>
      <w:sz w:val="44"/>
      <w:szCs w:val="44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8755D2"/>
    <w:rPr>
      <w:rFonts w:asciiTheme="majorHAnsi" w:eastAsiaTheme="majorEastAsia" w:hAnsiTheme="majorHAnsi" w:cstheme="majorBidi"/>
      <w:b/>
      <w:bCs/>
      <w:caps/>
      <w:color w:val="EE1313" w:themeColor="accent1"/>
      <w:sz w:val="28"/>
      <w:szCs w:val="28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8755D2"/>
    <w:rPr>
      <w:rFonts w:asciiTheme="majorHAnsi" w:eastAsiaTheme="majorEastAsia" w:hAnsiTheme="majorHAnsi" w:cstheme="majorBidi"/>
      <w:b/>
      <w:bCs/>
      <w:sz w:val="22"/>
      <w:szCs w:val="22"/>
      <w:lang w:val="en-GB"/>
    </w:rPr>
  </w:style>
  <w:style w:type="character" w:customStyle="1" w:styleId="Titre4Car">
    <w:name w:val="Titre 4 Car"/>
    <w:basedOn w:val="Policepardfaut"/>
    <w:link w:val="Titre4"/>
    <w:uiPriority w:val="9"/>
    <w:rsid w:val="008755D2"/>
    <w:rPr>
      <w:rFonts w:asciiTheme="majorHAnsi" w:eastAsiaTheme="majorEastAsia" w:hAnsiTheme="majorHAnsi" w:cstheme="majorBidi"/>
      <w:lang w:val="en-GB"/>
    </w:rPr>
  </w:style>
  <w:style w:type="character" w:customStyle="1" w:styleId="Titre5Car">
    <w:name w:val="Titre 5 Car"/>
    <w:basedOn w:val="Policepardfaut"/>
    <w:link w:val="Titre5"/>
    <w:uiPriority w:val="9"/>
    <w:rsid w:val="00DF19B8"/>
    <w:rPr>
      <w:rFonts w:ascii="Roboto" w:eastAsiaTheme="majorEastAsia" w:hAnsi="Roboto" w:cstheme="majorBidi"/>
      <w:i/>
      <w:iCs/>
      <w:lang w:val="en-GB"/>
    </w:rPr>
  </w:style>
  <w:style w:type="character" w:customStyle="1" w:styleId="Titre6Car">
    <w:name w:val="Titre 6 Car"/>
    <w:basedOn w:val="Policepardfaut"/>
    <w:link w:val="Titre6"/>
    <w:uiPriority w:val="9"/>
    <w:semiHidden/>
    <w:rsid w:val="008D3624"/>
    <w:rPr>
      <w:rFonts w:asciiTheme="majorHAnsi" w:eastAsiaTheme="majorEastAsia" w:hAnsiTheme="majorHAnsi" w:cstheme="majorBidi"/>
      <w:color w:val="EE1313" w:themeColor="text2"/>
    </w:rPr>
  </w:style>
  <w:style w:type="character" w:customStyle="1" w:styleId="Titre7Car">
    <w:name w:val="Titre 7 Car"/>
    <w:basedOn w:val="Policepardfaut"/>
    <w:link w:val="Titre7"/>
    <w:uiPriority w:val="9"/>
    <w:semiHidden/>
    <w:rsid w:val="006A4691"/>
    <w:rPr>
      <w:rFonts w:asciiTheme="majorHAnsi" w:eastAsiaTheme="majorEastAsia" w:hAnsiTheme="majorHAnsi" w:cstheme="majorBidi"/>
      <w:i/>
      <w:iCs/>
      <w:color w:val="EE1313" w:themeColor="text2"/>
    </w:rPr>
  </w:style>
  <w:style w:type="paragraph" w:styleId="Adressedestinataire">
    <w:name w:val="envelope address"/>
    <w:basedOn w:val="Normal"/>
    <w:uiPriority w:val="99"/>
    <w:semiHidden/>
    <w:rsid w:val="3AE66D10"/>
    <w:pPr>
      <w:spacing w:after="0"/>
      <w:ind w:left="4536" w:right="567"/>
    </w:pPr>
    <w:rPr>
      <w:rFonts w:eastAsiaTheme="majorEastAsia" w:cstheme="majorBidi"/>
    </w:rPr>
  </w:style>
  <w:style w:type="paragraph" w:styleId="En-tte">
    <w:name w:val="header"/>
    <w:basedOn w:val="Normal"/>
    <w:link w:val="En-tteCar"/>
    <w:uiPriority w:val="99"/>
    <w:rsid w:val="3AE66D10"/>
    <w:pPr>
      <w:tabs>
        <w:tab w:val="left" w:pos="1758"/>
      </w:tabs>
      <w:spacing w:after="720"/>
      <w:jc w:val="right"/>
    </w:pPr>
    <w:rPr>
      <w:caps/>
      <w:sz w:val="14"/>
      <w:szCs w:val="14"/>
    </w:rPr>
  </w:style>
  <w:style w:type="character" w:customStyle="1" w:styleId="En-tteCar">
    <w:name w:val="En-tête Car"/>
    <w:basedOn w:val="Policepardfaut"/>
    <w:link w:val="En-tte"/>
    <w:uiPriority w:val="99"/>
    <w:rsid w:val="002B13E4"/>
    <w:rPr>
      <w:caps/>
      <w:sz w:val="14"/>
      <w:szCs w:val="16"/>
    </w:rPr>
  </w:style>
  <w:style w:type="paragraph" w:styleId="Pieddepage">
    <w:name w:val="footer"/>
    <w:basedOn w:val="Normal"/>
    <w:link w:val="PieddepageCar"/>
    <w:uiPriority w:val="99"/>
    <w:rsid w:val="3AE66D10"/>
    <w:pPr>
      <w:tabs>
        <w:tab w:val="right" w:pos="9072"/>
      </w:tabs>
      <w:spacing w:after="0"/>
      <w:ind w:left="113"/>
      <w:jc w:val="left"/>
    </w:pPr>
    <w:rPr>
      <w:caps/>
      <w:noProof/>
      <w:color w:val="1DA0C4" w:themeColor="accent2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2B13E4"/>
    <w:rPr>
      <w:caps/>
      <w:noProof/>
      <w:color w:val="1DA0C4" w:themeColor="accent2"/>
      <w:position w:val="2"/>
      <w:sz w:val="16"/>
    </w:rPr>
  </w:style>
  <w:style w:type="character" w:styleId="lev">
    <w:name w:val="Strong"/>
    <w:basedOn w:val="Policepardfaut"/>
    <w:uiPriority w:val="2"/>
    <w:qFormat/>
    <w:rsid w:val="000910CE"/>
    <w:rPr>
      <w:rFonts w:ascii="Roboto" w:hAnsi="Roboto"/>
      <w:b/>
      <w:bCs/>
    </w:rPr>
  </w:style>
  <w:style w:type="paragraph" w:styleId="Textedebulles">
    <w:name w:val="Balloon Text"/>
    <w:basedOn w:val="Normal"/>
    <w:link w:val="TextedebullesCar"/>
    <w:uiPriority w:val="1"/>
    <w:semiHidden/>
    <w:unhideWhenUsed/>
    <w:rsid w:val="3AE66D1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892491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3A3212"/>
    <w:rPr>
      <w:color w:val="auto"/>
    </w:rPr>
  </w:style>
  <w:style w:type="paragraph" w:styleId="Date">
    <w:name w:val="Date"/>
    <w:basedOn w:val="Normal"/>
    <w:next w:val="Normal"/>
    <w:link w:val="DateCar"/>
    <w:uiPriority w:val="79"/>
    <w:semiHidden/>
    <w:rsid w:val="3AE66D10"/>
  </w:style>
  <w:style w:type="character" w:customStyle="1" w:styleId="DateCar">
    <w:name w:val="Date Car"/>
    <w:basedOn w:val="Policepardfaut"/>
    <w:link w:val="Date"/>
    <w:uiPriority w:val="79"/>
    <w:semiHidden/>
    <w:rsid w:val="0069526D"/>
  </w:style>
  <w:style w:type="paragraph" w:styleId="Listenumros">
    <w:name w:val="List Number"/>
    <w:basedOn w:val="Normal"/>
    <w:uiPriority w:val="13"/>
    <w:qFormat/>
    <w:rsid w:val="3AE66D10"/>
    <w:pPr>
      <w:numPr>
        <w:numId w:val="2"/>
      </w:numPr>
    </w:pPr>
  </w:style>
  <w:style w:type="paragraph" w:styleId="Listenumros2">
    <w:name w:val="List Number 2"/>
    <w:basedOn w:val="Normal"/>
    <w:uiPriority w:val="13"/>
    <w:rsid w:val="3AE66D10"/>
    <w:pPr>
      <w:numPr>
        <w:ilvl w:val="1"/>
        <w:numId w:val="2"/>
      </w:numPr>
    </w:pPr>
  </w:style>
  <w:style w:type="paragraph" w:styleId="Listenumros3">
    <w:name w:val="List Number 3"/>
    <w:basedOn w:val="Normal"/>
    <w:uiPriority w:val="13"/>
    <w:rsid w:val="3AE66D10"/>
    <w:pPr>
      <w:numPr>
        <w:ilvl w:val="2"/>
        <w:numId w:val="2"/>
      </w:numPr>
    </w:pPr>
  </w:style>
  <w:style w:type="paragraph" w:styleId="Listenumros4">
    <w:name w:val="List Number 4"/>
    <w:basedOn w:val="Normal"/>
    <w:uiPriority w:val="13"/>
    <w:unhideWhenUsed/>
    <w:rsid w:val="3AE66D10"/>
    <w:pPr>
      <w:numPr>
        <w:ilvl w:val="3"/>
        <w:numId w:val="2"/>
      </w:numPr>
    </w:pPr>
  </w:style>
  <w:style w:type="paragraph" w:styleId="Listenumros5">
    <w:name w:val="List Number 5"/>
    <w:basedOn w:val="Normal"/>
    <w:uiPriority w:val="13"/>
    <w:unhideWhenUsed/>
    <w:rsid w:val="3AE66D10"/>
    <w:pPr>
      <w:numPr>
        <w:ilvl w:val="4"/>
        <w:numId w:val="2"/>
      </w:numPr>
    </w:pPr>
  </w:style>
  <w:style w:type="paragraph" w:styleId="Listepuces">
    <w:name w:val="List Bullet"/>
    <w:basedOn w:val="Normal"/>
    <w:uiPriority w:val="13"/>
    <w:rsid w:val="3AE66D10"/>
    <w:pPr>
      <w:numPr>
        <w:numId w:val="3"/>
      </w:numPr>
    </w:pPr>
  </w:style>
  <w:style w:type="paragraph" w:styleId="Listepuces2">
    <w:name w:val="List Bullet 2"/>
    <w:basedOn w:val="Normal"/>
    <w:uiPriority w:val="13"/>
    <w:rsid w:val="3AE66D10"/>
    <w:pPr>
      <w:numPr>
        <w:ilvl w:val="1"/>
        <w:numId w:val="3"/>
      </w:numPr>
    </w:pPr>
  </w:style>
  <w:style w:type="paragraph" w:styleId="Listepuces3">
    <w:name w:val="List Bullet 3"/>
    <w:basedOn w:val="Normal"/>
    <w:uiPriority w:val="13"/>
    <w:rsid w:val="3AE66D10"/>
    <w:pPr>
      <w:numPr>
        <w:ilvl w:val="2"/>
        <w:numId w:val="3"/>
      </w:numPr>
    </w:pPr>
  </w:style>
  <w:style w:type="paragraph" w:styleId="Listepuces4">
    <w:name w:val="List Bullet 4"/>
    <w:basedOn w:val="Normal"/>
    <w:uiPriority w:val="13"/>
    <w:unhideWhenUsed/>
    <w:rsid w:val="3AE66D10"/>
    <w:pPr>
      <w:numPr>
        <w:ilvl w:val="3"/>
        <w:numId w:val="3"/>
      </w:numPr>
    </w:pPr>
  </w:style>
  <w:style w:type="paragraph" w:styleId="Listepuces5">
    <w:name w:val="List Bullet 5"/>
    <w:basedOn w:val="Normal"/>
    <w:uiPriority w:val="13"/>
    <w:unhideWhenUsed/>
    <w:rsid w:val="3AE66D10"/>
    <w:pPr>
      <w:numPr>
        <w:ilvl w:val="4"/>
        <w:numId w:val="3"/>
      </w:numPr>
    </w:pPr>
  </w:style>
  <w:style w:type="paragraph" w:styleId="Liste">
    <w:name w:val="List"/>
    <w:basedOn w:val="Normal"/>
    <w:uiPriority w:val="99"/>
    <w:semiHidden/>
    <w:rsid w:val="3AE66D10"/>
    <w:pPr>
      <w:ind w:left="283" w:hanging="283"/>
      <w:contextualSpacing/>
    </w:pPr>
  </w:style>
  <w:style w:type="paragraph" w:styleId="TM1">
    <w:name w:val="toc 1"/>
    <w:basedOn w:val="Normal"/>
    <w:next w:val="Normal"/>
    <w:uiPriority w:val="39"/>
    <w:unhideWhenUsed/>
    <w:rsid w:val="3AE66D10"/>
    <w:pPr>
      <w:keepNext/>
      <w:tabs>
        <w:tab w:val="left" w:pos="426"/>
        <w:tab w:val="right" w:pos="9062"/>
      </w:tabs>
      <w:spacing w:before="280" w:after="0"/>
      <w:ind w:left="425" w:right="397" w:hanging="425"/>
      <w:jc w:val="left"/>
    </w:pPr>
    <w:rPr>
      <w:rFonts w:asciiTheme="majorHAnsi" w:eastAsiaTheme="minorEastAsia" w:hAnsiTheme="majorHAnsi"/>
      <w:b/>
      <w:bCs/>
      <w:caps/>
      <w:noProof/>
      <w:color w:val="EE1313" w:themeColor="accent1"/>
      <w:sz w:val="22"/>
      <w:szCs w:val="22"/>
      <w:lang w:eastAsia="fr-FR"/>
    </w:rPr>
  </w:style>
  <w:style w:type="paragraph" w:styleId="TM2">
    <w:name w:val="toc 2"/>
    <w:basedOn w:val="Normal"/>
    <w:next w:val="Normal"/>
    <w:uiPriority w:val="39"/>
    <w:unhideWhenUsed/>
    <w:rsid w:val="3AE66D10"/>
    <w:pPr>
      <w:tabs>
        <w:tab w:val="left" w:pos="993"/>
        <w:tab w:val="right" w:leader="dot" w:pos="9062"/>
      </w:tabs>
      <w:spacing w:before="40" w:after="0"/>
      <w:ind w:left="992" w:right="397" w:hanging="567"/>
      <w:jc w:val="left"/>
    </w:pPr>
    <w:rPr>
      <w:rFonts w:asciiTheme="majorHAnsi" w:hAnsiTheme="majorHAnsi" w:cstheme="majorBidi"/>
      <w:caps/>
      <w:noProof/>
    </w:rPr>
  </w:style>
  <w:style w:type="paragraph" w:styleId="TM3">
    <w:name w:val="toc 3"/>
    <w:basedOn w:val="Normal"/>
    <w:next w:val="Normal"/>
    <w:uiPriority w:val="39"/>
    <w:unhideWhenUsed/>
    <w:rsid w:val="3AE66D10"/>
    <w:pPr>
      <w:tabs>
        <w:tab w:val="left" w:pos="1701"/>
        <w:tab w:val="right" w:leader="dot" w:pos="9062"/>
      </w:tabs>
      <w:spacing w:before="20" w:after="0"/>
      <w:ind w:left="1587" w:right="397" w:hanging="567"/>
      <w:jc w:val="left"/>
    </w:pPr>
    <w:rPr>
      <w:noProof/>
    </w:rPr>
  </w:style>
  <w:style w:type="character" w:styleId="Lienhypertexte">
    <w:name w:val="Hyperlink"/>
    <w:basedOn w:val="Policepardfaut"/>
    <w:uiPriority w:val="99"/>
    <w:unhideWhenUsed/>
    <w:rsid w:val="000A7B39"/>
    <w:rPr>
      <w:color w:val="EE1313" w:themeColor="accent1"/>
      <w:u w:val="single"/>
    </w:rPr>
  </w:style>
  <w:style w:type="paragraph" w:styleId="TM4">
    <w:name w:val="toc 4"/>
    <w:basedOn w:val="Normal"/>
    <w:next w:val="Normal"/>
    <w:uiPriority w:val="39"/>
    <w:rsid w:val="3AE66D10"/>
    <w:pPr>
      <w:spacing w:after="0"/>
      <w:ind w:left="600"/>
    </w:pPr>
  </w:style>
  <w:style w:type="paragraph" w:styleId="TM5">
    <w:name w:val="toc 5"/>
    <w:basedOn w:val="Normal"/>
    <w:next w:val="Normal"/>
    <w:uiPriority w:val="39"/>
    <w:rsid w:val="3AE66D10"/>
    <w:pPr>
      <w:spacing w:after="0"/>
      <w:ind w:left="800"/>
    </w:pPr>
  </w:style>
  <w:style w:type="paragraph" w:styleId="TM6">
    <w:name w:val="toc 6"/>
    <w:basedOn w:val="Normal"/>
    <w:next w:val="Normal"/>
    <w:uiPriority w:val="39"/>
    <w:rsid w:val="3AE66D10"/>
    <w:pPr>
      <w:spacing w:after="0"/>
      <w:ind w:left="1000"/>
    </w:pPr>
  </w:style>
  <w:style w:type="paragraph" w:styleId="TM7">
    <w:name w:val="toc 7"/>
    <w:basedOn w:val="Normal"/>
    <w:next w:val="Normal"/>
    <w:uiPriority w:val="39"/>
    <w:rsid w:val="3AE66D10"/>
    <w:pPr>
      <w:spacing w:after="0"/>
      <w:ind w:left="1200"/>
    </w:pPr>
  </w:style>
  <w:style w:type="paragraph" w:styleId="TM8">
    <w:name w:val="toc 8"/>
    <w:basedOn w:val="Normal"/>
    <w:next w:val="Normal"/>
    <w:uiPriority w:val="39"/>
    <w:rsid w:val="3AE66D10"/>
    <w:pPr>
      <w:spacing w:after="0"/>
      <w:ind w:left="1400"/>
    </w:pPr>
  </w:style>
  <w:style w:type="paragraph" w:styleId="TM9">
    <w:name w:val="toc 9"/>
    <w:basedOn w:val="Normal"/>
    <w:next w:val="Normal"/>
    <w:uiPriority w:val="39"/>
    <w:rsid w:val="3AE66D10"/>
    <w:pPr>
      <w:spacing w:after="0"/>
      <w:ind w:left="1600"/>
    </w:pPr>
  </w:style>
  <w:style w:type="paragraph" w:styleId="En-ttedetabledesmatires">
    <w:name w:val="TOC Heading"/>
    <w:basedOn w:val="Titre1"/>
    <w:next w:val="Normal"/>
    <w:uiPriority w:val="39"/>
    <w:qFormat/>
    <w:rsid w:val="0043081D"/>
    <w:pPr>
      <w:pageBreakBefore/>
      <w:numPr>
        <w:numId w:val="0"/>
      </w:numPr>
      <w:spacing w:before="0"/>
      <w:outlineLvl w:val="9"/>
    </w:pPr>
  </w:style>
  <w:style w:type="character" w:styleId="Accentuationintense">
    <w:name w:val="Intense Emphasis"/>
    <w:basedOn w:val="Policepardfaut"/>
    <w:uiPriority w:val="2"/>
    <w:qFormat/>
    <w:rsid w:val="00BF4442"/>
    <w:rPr>
      <w:rFonts w:ascii="Roboto" w:hAnsi="Roboto"/>
      <w:b/>
      <w:i w:val="0"/>
      <w:iCs/>
      <w:color w:val="EE1313" w:themeColor="text2"/>
    </w:rPr>
  </w:style>
  <w:style w:type="paragraph" w:styleId="Lgende">
    <w:name w:val="caption"/>
    <w:basedOn w:val="Normal"/>
    <w:next w:val="Normal"/>
    <w:link w:val="LgendeCar"/>
    <w:uiPriority w:val="20"/>
    <w:qFormat/>
    <w:rsid w:val="3AE66D10"/>
    <w:pPr>
      <w:spacing w:after="200"/>
      <w:jc w:val="center"/>
    </w:pPr>
    <w:rPr>
      <w:i/>
      <w:iCs/>
      <w:color w:val="EE1313" w:themeColor="accent1"/>
      <w:sz w:val="16"/>
      <w:szCs w:val="16"/>
    </w:rPr>
  </w:style>
  <w:style w:type="character" w:customStyle="1" w:styleId="LgendeCar">
    <w:name w:val="Légende Car"/>
    <w:basedOn w:val="Policepardfaut"/>
    <w:link w:val="Lgende"/>
    <w:uiPriority w:val="20"/>
    <w:rsid w:val="007C125C"/>
    <w:rPr>
      <w:i/>
      <w:iCs/>
      <w:color w:val="EE1313" w:themeColor="text2"/>
      <w:sz w:val="16"/>
      <w:szCs w:val="16"/>
    </w:rPr>
  </w:style>
  <w:style w:type="paragraph" w:styleId="Normalcentr">
    <w:name w:val="Block Text"/>
    <w:basedOn w:val="Normal"/>
    <w:uiPriority w:val="99"/>
    <w:semiHidden/>
    <w:unhideWhenUsed/>
    <w:rsid w:val="3AE66D10"/>
    <w:pPr>
      <w:ind w:left="1152" w:right="1152"/>
    </w:pPr>
    <w:rPr>
      <w:rFonts w:eastAsiaTheme="minorEastAsia"/>
      <w:i/>
      <w:iCs/>
      <w:color w:val="EE1313" w:themeColor="accent1"/>
    </w:rPr>
  </w:style>
  <w:style w:type="character" w:styleId="Rfrenceintense">
    <w:name w:val="Intense Reference"/>
    <w:basedOn w:val="Policepardfaut"/>
    <w:uiPriority w:val="99"/>
    <w:semiHidden/>
    <w:qFormat/>
    <w:rsid w:val="000807F2"/>
    <w:rPr>
      <w:b/>
      <w:bCs/>
      <w:smallCaps/>
      <w:color w:val="EE1313" w:themeColor="text2"/>
      <w:spacing w:val="5"/>
    </w:rPr>
  </w:style>
  <w:style w:type="paragraph" w:styleId="Notedefin">
    <w:name w:val="endnote text"/>
    <w:basedOn w:val="Normal"/>
    <w:link w:val="NotedefinCar"/>
    <w:uiPriority w:val="99"/>
    <w:semiHidden/>
    <w:unhideWhenUsed/>
    <w:rsid w:val="3AE66D10"/>
    <w:pPr>
      <w:spacing w:after="0"/>
    </w:pPr>
  </w:style>
  <w:style w:type="character" w:customStyle="1" w:styleId="NotedefinCar">
    <w:name w:val="Note de fin Car"/>
    <w:basedOn w:val="Policepardfaut"/>
    <w:link w:val="Notedefin"/>
    <w:uiPriority w:val="99"/>
    <w:semiHidden/>
    <w:rsid w:val="00317929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FF224B"/>
    <w:rPr>
      <w:b/>
      <w:color w:val="EE1313" w:themeColor="accent1"/>
      <w:vertAlign w:val="superscript"/>
    </w:rPr>
  </w:style>
  <w:style w:type="paragraph" w:styleId="Notedebasdepage">
    <w:name w:val="footnote text"/>
    <w:basedOn w:val="Normal"/>
    <w:link w:val="NotedebasdepageCar"/>
    <w:uiPriority w:val="1"/>
    <w:semiHidden/>
    <w:rsid w:val="3AE66D10"/>
    <w:rPr>
      <w:sz w:val="18"/>
      <w:szCs w:val="18"/>
    </w:rPr>
  </w:style>
  <w:style w:type="character" w:customStyle="1" w:styleId="NotedebasdepageCar">
    <w:name w:val="Note de bas de page Car"/>
    <w:basedOn w:val="Policepardfaut"/>
    <w:link w:val="Notedebasdepage"/>
    <w:semiHidden/>
    <w:rsid w:val="0069526D"/>
    <w:rPr>
      <w:sz w:val="18"/>
      <w:szCs w:val="18"/>
    </w:rPr>
  </w:style>
  <w:style w:type="character" w:styleId="Appelnotedebasdep">
    <w:name w:val="footnote reference"/>
    <w:basedOn w:val="Policepardfaut"/>
    <w:uiPriority w:val="99"/>
    <w:semiHidden/>
    <w:unhideWhenUsed/>
    <w:rsid w:val="000A7B39"/>
    <w:rPr>
      <w:b/>
      <w:color w:val="EE1313" w:themeColor="accent1"/>
      <w:vertAlign w:val="superscript"/>
    </w:rPr>
  </w:style>
  <w:style w:type="paragraph" w:styleId="Titre">
    <w:name w:val="Title"/>
    <w:basedOn w:val="Normal"/>
    <w:next w:val="Normal"/>
    <w:link w:val="TitreCar"/>
    <w:uiPriority w:val="10"/>
    <w:qFormat/>
    <w:rsid w:val="3AE66D10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95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ieddepageGardeNepaseffacer">
    <w:name w:val="Pied de page Garde (Ne pas effacer)"/>
    <w:basedOn w:val="Pieddepage"/>
    <w:link w:val="PieddepageGardeNepaseffacerCar"/>
    <w:uiPriority w:val="87"/>
    <w:semiHidden/>
    <w:qFormat/>
    <w:rsid w:val="00CB6810"/>
    <w:pPr>
      <w:tabs>
        <w:tab w:val="clear" w:pos="9072"/>
        <w:tab w:val="right" w:pos="9015"/>
      </w:tabs>
      <w:jc w:val="both"/>
    </w:pPr>
  </w:style>
  <w:style w:type="character" w:customStyle="1" w:styleId="PieddepageGardeNepaseffacerCar">
    <w:name w:val="Pied de page Garde (Ne pas effacer) Car"/>
    <w:basedOn w:val="PieddepageCar"/>
    <w:link w:val="PieddepageGardeNepaseffacer"/>
    <w:uiPriority w:val="87"/>
    <w:semiHidden/>
    <w:rsid w:val="00CB6810"/>
    <w:rPr>
      <w:caps/>
      <w:noProof/>
      <w:color w:val="auto"/>
      <w:position w:val="2"/>
      <w:sz w:val="16"/>
    </w:rPr>
  </w:style>
  <w:style w:type="paragraph" w:customStyle="1" w:styleId="Titre1Sous-titre">
    <w:name w:val="Titre 1 Sous-titre"/>
    <w:basedOn w:val="Normal"/>
    <w:link w:val="Titre1Sous-titreCar"/>
    <w:uiPriority w:val="9"/>
    <w:qFormat/>
    <w:rsid w:val="3AE66D10"/>
    <w:pPr>
      <w:spacing w:before="280" w:after="320"/>
    </w:pPr>
    <w:rPr>
      <w:rFonts w:asciiTheme="majorHAnsi" w:hAnsiTheme="majorHAnsi" w:cstheme="majorBidi"/>
      <w:color w:val="EE1313" w:themeColor="accent1"/>
      <w:sz w:val="28"/>
      <w:szCs w:val="28"/>
    </w:rPr>
  </w:style>
  <w:style w:type="character" w:customStyle="1" w:styleId="Titre1Sous-titreCar">
    <w:name w:val="Titre 1 Sous-titre Car"/>
    <w:basedOn w:val="Titre1Car"/>
    <w:link w:val="Titre1Sous-titre"/>
    <w:uiPriority w:val="9"/>
    <w:rsid w:val="000769BB"/>
    <w:rPr>
      <w:rFonts w:asciiTheme="majorHAnsi" w:eastAsiaTheme="majorEastAsia" w:hAnsiTheme="majorHAnsi" w:cstheme="majorHAnsi"/>
      <w:b w:val="0"/>
      <w:bCs w:val="0"/>
      <w:caps w:val="0"/>
      <w:color w:val="EE1313" w:themeColor="text2"/>
      <w:sz w:val="28"/>
      <w:szCs w:val="28"/>
      <w:lang w:val="en-GB"/>
    </w:rPr>
  </w:style>
  <w:style w:type="table" w:styleId="Grilledutableau">
    <w:name w:val="Table Grid"/>
    <w:basedOn w:val="TableauNormal"/>
    <w:uiPriority w:val="59"/>
    <w:rsid w:val="0078596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rtTexte">
    <w:name w:val="Encart : Texte"/>
    <w:basedOn w:val="Normal"/>
    <w:link w:val="EncartTexteCar"/>
    <w:uiPriority w:val="25"/>
    <w:qFormat/>
    <w:rsid w:val="3AE66D10"/>
    <w:pPr>
      <w:keepNext/>
      <w:keepLines/>
      <w:ind w:left="227" w:right="227"/>
      <w:contextualSpacing/>
    </w:pPr>
    <w:rPr>
      <w:color w:val="FFFFFF" w:themeColor="background1"/>
      <w:sz w:val="18"/>
      <w:szCs w:val="18"/>
    </w:rPr>
  </w:style>
  <w:style w:type="character" w:customStyle="1" w:styleId="EncartTexteCar">
    <w:name w:val="Encart : Texte Car"/>
    <w:basedOn w:val="Policepardfaut"/>
    <w:link w:val="EncartTexte"/>
    <w:uiPriority w:val="25"/>
    <w:rsid w:val="00094626"/>
    <w:rPr>
      <w:color w:val="FFFFFF" w:themeColor="background1"/>
      <w:sz w:val="18"/>
      <w:shd w:val="clear" w:color="auto" w:fill="EE1313" w:themeFill="accent1"/>
    </w:rPr>
  </w:style>
  <w:style w:type="character" w:customStyle="1" w:styleId="Couleur1">
    <w:name w:val="Couleur 1"/>
    <w:uiPriority w:val="4"/>
    <w:rsid w:val="00990EAC"/>
    <w:rPr>
      <w:color w:val="EE1313" w:themeColor="accent1"/>
    </w:rPr>
  </w:style>
  <w:style w:type="character" w:customStyle="1" w:styleId="Couleur2">
    <w:name w:val="Couleur 2"/>
    <w:uiPriority w:val="4"/>
    <w:rsid w:val="00990EAC"/>
    <w:rPr>
      <w:color w:val="1DA0C4" w:themeColor="accent2"/>
    </w:rPr>
  </w:style>
  <w:style w:type="character" w:customStyle="1" w:styleId="Couleur3">
    <w:name w:val="Couleur 3"/>
    <w:uiPriority w:val="4"/>
    <w:rsid w:val="00990EAC"/>
    <w:rPr>
      <w:color w:val="60808A" w:themeColor="accent3"/>
    </w:rPr>
  </w:style>
  <w:style w:type="character" w:customStyle="1" w:styleId="Couleur4">
    <w:name w:val="Couleur 4"/>
    <w:uiPriority w:val="4"/>
    <w:rsid w:val="00990EAC"/>
    <w:rPr>
      <w:color w:val="FED143" w:themeColor="accent4"/>
    </w:rPr>
  </w:style>
  <w:style w:type="character" w:customStyle="1" w:styleId="Couleur5">
    <w:name w:val="Couleur 5"/>
    <w:uiPriority w:val="4"/>
    <w:rsid w:val="00990EAC"/>
    <w:rPr>
      <w:color w:val="FBD4BC" w:themeColor="accent5"/>
    </w:rPr>
  </w:style>
  <w:style w:type="character" w:customStyle="1" w:styleId="Couleur6">
    <w:name w:val="Couleur 6"/>
    <w:uiPriority w:val="4"/>
    <w:rsid w:val="00990EAC"/>
    <w:rPr>
      <w:color w:val="5DA63C" w:themeColor="accent6"/>
    </w:rPr>
  </w:style>
  <w:style w:type="paragraph" w:customStyle="1" w:styleId="EncartListepuces">
    <w:name w:val="Encart : Liste à puces"/>
    <w:basedOn w:val="EncartTexte"/>
    <w:link w:val="EncartListepucesCar"/>
    <w:uiPriority w:val="26"/>
    <w:qFormat/>
    <w:rsid w:val="001A518C"/>
    <w:pPr>
      <w:numPr>
        <w:numId w:val="5"/>
      </w:numPr>
    </w:pPr>
  </w:style>
  <w:style w:type="character" w:customStyle="1" w:styleId="EncartListepucesCar">
    <w:name w:val="Encart : Liste à puces Car"/>
    <w:basedOn w:val="EncartTexteCar"/>
    <w:link w:val="EncartListepuces"/>
    <w:uiPriority w:val="26"/>
    <w:rsid w:val="00094626"/>
    <w:rPr>
      <w:color w:val="FFFFFF" w:themeColor="background1"/>
      <w:sz w:val="18"/>
      <w:szCs w:val="18"/>
      <w:shd w:val="clear" w:color="auto" w:fill="EE1313" w:themeFill="accent1"/>
      <w:lang w:val="en-GB"/>
    </w:rPr>
  </w:style>
  <w:style w:type="paragraph" w:customStyle="1" w:styleId="EncartFull">
    <w:name w:val="Encart Full"/>
    <w:basedOn w:val="EncartTexte"/>
    <w:link w:val="EncartFullCar"/>
    <w:uiPriority w:val="21"/>
    <w:semiHidden/>
    <w:qFormat/>
    <w:rsid w:val="001A518C"/>
    <w:pPr>
      <w:pBdr>
        <w:left w:val="single" w:sz="48" w:space="31" w:color="EE1313" w:themeColor="accent1"/>
        <w:right w:val="single" w:sz="48" w:space="31" w:color="EE1313" w:themeColor="accent1"/>
      </w:pBdr>
      <w:ind w:left="-709" w:right="-680"/>
    </w:pPr>
    <w:rPr>
      <w:lang w:val="en-US"/>
    </w:rPr>
  </w:style>
  <w:style w:type="character" w:customStyle="1" w:styleId="EncartFullCar">
    <w:name w:val="Encart Full Car"/>
    <w:basedOn w:val="EncartTexteCar"/>
    <w:link w:val="EncartFull"/>
    <w:uiPriority w:val="21"/>
    <w:semiHidden/>
    <w:rsid w:val="005755A4"/>
    <w:rPr>
      <w:color w:val="FFFFFF" w:themeColor="background1"/>
      <w:sz w:val="18"/>
      <w:shd w:val="clear" w:color="auto" w:fill="EE1313" w:themeFill="accent1"/>
      <w:lang w:val="en-US"/>
    </w:rPr>
  </w:style>
  <w:style w:type="paragraph" w:customStyle="1" w:styleId="EncartFull-Listepuces">
    <w:name w:val="Encart Full - Liste à puces"/>
    <w:basedOn w:val="EncartListepuces"/>
    <w:link w:val="EncartFull-ListepucesCar"/>
    <w:uiPriority w:val="21"/>
    <w:semiHidden/>
    <w:qFormat/>
    <w:rsid w:val="001A518C"/>
    <w:pPr>
      <w:numPr>
        <w:numId w:val="6"/>
      </w:numPr>
      <w:pBdr>
        <w:left w:val="single" w:sz="48" w:space="31" w:color="EE1313" w:themeColor="accent1"/>
        <w:right w:val="single" w:sz="48" w:space="31" w:color="EE1313" w:themeColor="accent1"/>
      </w:pBdr>
      <w:ind w:right="-680"/>
    </w:pPr>
  </w:style>
  <w:style w:type="character" w:customStyle="1" w:styleId="EncartFull-ListepucesCar">
    <w:name w:val="Encart Full - Liste à puces Car"/>
    <w:basedOn w:val="EncartListepucesCar"/>
    <w:link w:val="EncartFull-Listepuces"/>
    <w:uiPriority w:val="21"/>
    <w:semiHidden/>
    <w:rsid w:val="005755A4"/>
    <w:rPr>
      <w:color w:val="FFFFFF" w:themeColor="background1"/>
      <w:sz w:val="18"/>
      <w:szCs w:val="18"/>
      <w:shd w:val="clear" w:color="auto" w:fill="EE1313" w:themeFill="accent1"/>
      <w:lang w:val="en-GB"/>
    </w:rPr>
  </w:style>
  <w:style w:type="character" w:styleId="Accentuation">
    <w:name w:val="Emphasis"/>
    <w:basedOn w:val="Policepardfaut"/>
    <w:uiPriority w:val="3"/>
    <w:qFormat/>
    <w:rsid w:val="00C2363A"/>
    <w:rPr>
      <w:i/>
      <w:iCs/>
      <w:color w:val="EE1313" w:themeColor="accent1"/>
    </w:rPr>
  </w:style>
  <w:style w:type="table" w:customStyle="1" w:styleId="TAB1">
    <w:name w:val="TAB. 1"/>
    <w:basedOn w:val="Grilledutableau"/>
    <w:uiPriority w:val="99"/>
    <w:rsid w:val="0090178A"/>
    <w:pPr>
      <w:spacing w:before="100" w:beforeAutospacing="1" w:after="100" w:afterAutospacing="1"/>
      <w:contextualSpacing/>
      <w:jc w:val="left"/>
    </w:pPr>
    <w:rPr>
      <w:sz w:val="18"/>
      <w:szCs w:val="18"/>
      <w:lang w:val="it-IT"/>
    </w:rPr>
    <w:tblPr>
      <w:tblStyleRowBandSize w:val="1"/>
      <w:tblStyleColBandSize w:val="1"/>
      <w:tblBorders>
        <w:top w:val="single" w:sz="12" w:space="0" w:color="EE1313" w:themeColor="accent1"/>
        <w:left w:val="none" w:sz="0" w:space="0" w:color="auto"/>
        <w:bottom w:val="single" w:sz="12" w:space="0" w:color="EE1313" w:themeColor="accent1"/>
        <w:right w:val="none" w:sz="0" w:space="0" w:color="auto"/>
        <w:insideH w:val="single" w:sz="2" w:space="0" w:color="A6A6A6" w:themeColor="background1" w:themeShade="A6"/>
        <w:insideV w:val="single" w:sz="2" w:space="0" w:color="A6A6A6" w:themeColor="background1" w:themeShade="A6"/>
      </w:tblBorders>
      <w:tblCellMar>
        <w:top w:w="57" w:type="dxa"/>
        <w:left w:w="57" w:type="dxa"/>
        <w:bottom w:w="57" w:type="dxa"/>
        <w:right w:w="57" w:type="dxa"/>
      </w:tblCellMar>
    </w:tblPr>
    <w:tcPr>
      <w:vAlign w:val="center"/>
    </w:tcPr>
    <w:tblStylePr w:type="firstRow">
      <w:pPr>
        <w:wordWrap/>
        <w:spacing w:beforeLines="0" w:before="100" w:beforeAutospacing="1" w:afterLines="0" w:after="100" w:afterAutospacing="1" w:line="240" w:lineRule="auto"/>
        <w:contextualSpacing/>
      </w:pPr>
      <w:rPr>
        <w:rFonts w:ascii="Arial Black" w:hAnsi="Arial Black"/>
        <w:b/>
        <w:color w:val="EE1313" w:themeColor="accent1"/>
      </w:rPr>
      <w:tblPr/>
      <w:tcPr>
        <w:tcBorders>
          <w:top w:val="single" w:sz="12" w:space="0" w:color="EE1313" w:themeColor="text2"/>
          <w:left w:val="nil"/>
          <w:bottom w:val="single" w:sz="6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</w:tcPr>
    </w:tblStylePr>
    <w:tblStylePr w:type="lastRow">
      <w:rPr>
        <w:rFonts w:ascii="Arial Black" w:hAnsi="Arial Black"/>
        <w:b/>
      </w:rPr>
      <w:tblPr/>
      <w:tcPr>
        <w:tcBorders>
          <w:top w:val="single" w:sz="6" w:space="0" w:color="000000" w:themeColor="text1"/>
          <w:left w:val="nil"/>
          <w:bottom w:val="single" w:sz="12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</w:tcPr>
    </w:tblStylePr>
    <w:tblStylePr w:type="firstCol">
      <w:rPr>
        <w:rFonts w:ascii="Arial Black" w:hAnsi="Arial Black"/>
        <w:b/>
        <w:color w:val="EE1313" w:themeColor="accent1"/>
      </w:rPr>
    </w:tblStylePr>
    <w:tblStylePr w:type="lastCol">
      <w:rPr>
        <w:rFonts w:ascii="Arial Black" w:hAnsi="Arial Black"/>
        <w:b/>
      </w:rPr>
    </w:tblStylePr>
    <w:tblStylePr w:type="band1Vert">
      <w:tblPr/>
      <w:tcPr>
        <w:tcBorders>
          <w:top w:val="nil"/>
          <w:left w:val="nil"/>
          <w:bottom w:val="single" w:sz="12" w:space="0" w:color="EE1313" w:themeColor="text2"/>
          <w:right w:val="nil"/>
          <w:insideH w:val="single" w:sz="4" w:space="0" w:color="A6A6A6" w:themeColor="background1" w:themeShade="A6"/>
          <w:insideV w:val="nil"/>
          <w:tl2br w:val="nil"/>
          <w:tr2bl w:val="nil"/>
        </w:tcBorders>
      </w:tcPr>
    </w:tblStylePr>
    <w:tblStylePr w:type="band2Vert">
      <w:tblPr/>
      <w:tcPr>
        <w:tcBorders>
          <w:insideH w:val="single" w:sz="4" w:space="0" w:color="A6A6A6" w:themeColor="background1" w:themeShade="A6"/>
          <w:insideV w:val="single" w:sz="4" w:space="0" w:color="A6A6A6" w:themeColor="background1" w:themeShade="A6"/>
        </w:tcBorders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CoverRsumdtail">
    <w:name w:val="Cover : Résumé détail"/>
    <w:basedOn w:val="Normal"/>
    <w:link w:val="CoverRsumdtailCar"/>
    <w:uiPriority w:val="87"/>
    <w:qFormat/>
    <w:rsid w:val="3AE66D10"/>
    <w:pPr>
      <w:spacing w:after="200"/>
      <w:contextualSpacing/>
    </w:pPr>
    <w:rPr>
      <w:sz w:val="18"/>
      <w:szCs w:val="18"/>
    </w:rPr>
  </w:style>
  <w:style w:type="character" w:customStyle="1" w:styleId="CoverRsumdtailCar">
    <w:name w:val="Cover : Résumé détail Car"/>
    <w:basedOn w:val="Policepardfaut"/>
    <w:link w:val="CoverRsumdtail"/>
    <w:uiPriority w:val="87"/>
    <w:rsid w:val="00642190"/>
    <w:rPr>
      <w:color w:val="auto"/>
      <w:sz w:val="18"/>
    </w:rPr>
  </w:style>
  <w:style w:type="paragraph" w:customStyle="1" w:styleId="CoverRdacteurApprobateur">
    <w:name w:val="Cover : Rédacteur  / Approbateur"/>
    <w:basedOn w:val="Normal"/>
    <w:link w:val="CoverRdacteurApprobateurCar"/>
    <w:uiPriority w:val="87"/>
    <w:qFormat/>
    <w:rsid w:val="3AE66D10"/>
    <w:pPr>
      <w:spacing w:after="0" w:line="192" w:lineRule="auto"/>
    </w:pPr>
    <w:rPr>
      <w:color w:val="FFFFFF" w:themeColor="background1"/>
      <w:sz w:val="16"/>
      <w:szCs w:val="16"/>
    </w:rPr>
  </w:style>
  <w:style w:type="character" w:customStyle="1" w:styleId="CoverRdacteurApprobateurCar">
    <w:name w:val="Cover : Rédacteur  / Approbateur Car"/>
    <w:basedOn w:val="Policepardfaut"/>
    <w:link w:val="CoverRdacteurApprobateur"/>
    <w:uiPriority w:val="87"/>
    <w:rsid w:val="008A0DBF"/>
    <w:rPr>
      <w:color w:val="FFFFFF" w:themeColor="background1"/>
      <w:sz w:val="16"/>
      <w:szCs w:val="18"/>
    </w:rPr>
  </w:style>
  <w:style w:type="paragraph" w:customStyle="1" w:styleId="CoverTitre">
    <w:name w:val="Cover : Titre"/>
    <w:basedOn w:val="Normal"/>
    <w:next w:val="CoverSous-titre"/>
    <w:link w:val="CoverTitreCar"/>
    <w:uiPriority w:val="87"/>
    <w:qFormat/>
    <w:rsid w:val="3AE66D10"/>
    <w:pPr>
      <w:spacing w:after="0" w:line="192" w:lineRule="auto"/>
      <w:jc w:val="left"/>
    </w:pPr>
    <w:rPr>
      <w:rFonts w:asciiTheme="majorHAnsi" w:hAnsiTheme="majorHAnsi"/>
      <w:b/>
      <w:bCs/>
      <w:caps/>
      <w:color w:val="EE1313" w:themeColor="accent1"/>
      <w:sz w:val="56"/>
      <w:szCs w:val="56"/>
    </w:rPr>
  </w:style>
  <w:style w:type="paragraph" w:customStyle="1" w:styleId="CoverSous-titre">
    <w:name w:val="Cover : Sous-titre"/>
    <w:basedOn w:val="Normal"/>
    <w:next w:val="Normal"/>
    <w:link w:val="CoverSous-titreCar"/>
    <w:uiPriority w:val="87"/>
    <w:qFormat/>
    <w:rsid w:val="3AE66D10"/>
    <w:pPr>
      <w:spacing w:after="0" w:line="192" w:lineRule="auto"/>
      <w:jc w:val="left"/>
    </w:pPr>
    <w:rPr>
      <w:rFonts w:asciiTheme="majorHAnsi" w:hAnsiTheme="majorHAnsi"/>
      <w:b/>
      <w:bCs/>
      <w:caps/>
      <w:sz w:val="36"/>
      <w:szCs w:val="36"/>
    </w:rPr>
  </w:style>
  <w:style w:type="character" w:customStyle="1" w:styleId="CoverSous-titreCar">
    <w:name w:val="Cover : Sous-titre Car"/>
    <w:basedOn w:val="Policepardfaut"/>
    <w:link w:val="CoverSous-titre"/>
    <w:uiPriority w:val="87"/>
    <w:rsid w:val="009F6130"/>
    <w:rPr>
      <w:rFonts w:asciiTheme="majorHAnsi" w:hAnsiTheme="majorHAnsi"/>
      <w:b/>
      <w:caps/>
      <w:sz w:val="36"/>
      <w:szCs w:val="22"/>
    </w:rPr>
  </w:style>
  <w:style w:type="character" w:customStyle="1" w:styleId="CoverTitreCar">
    <w:name w:val="Cover : Titre Car"/>
    <w:basedOn w:val="Policepardfaut"/>
    <w:link w:val="CoverTitre"/>
    <w:uiPriority w:val="87"/>
    <w:rsid w:val="00A25574"/>
    <w:rPr>
      <w:rFonts w:asciiTheme="majorHAnsi" w:hAnsiTheme="majorHAnsi"/>
      <w:b/>
      <w:bCs/>
      <w:caps/>
      <w:color w:val="EE1313" w:themeColor="accent1"/>
      <w:sz w:val="56"/>
      <w:szCs w:val="28"/>
    </w:rPr>
  </w:style>
  <w:style w:type="character" w:styleId="Mentionnonrsolue">
    <w:name w:val="Unresolved Mention"/>
    <w:basedOn w:val="Policepardfaut"/>
    <w:uiPriority w:val="99"/>
    <w:semiHidden/>
    <w:unhideWhenUsed/>
    <w:rsid w:val="00CC012F"/>
    <w:rPr>
      <w:color w:val="605E5C"/>
      <w:shd w:val="clear" w:color="auto" w:fill="E1DFDD"/>
    </w:rPr>
  </w:style>
  <w:style w:type="character" w:styleId="Numrodepage">
    <w:name w:val="page number"/>
    <w:basedOn w:val="Policepardfaut"/>
    <w:rsid w:val="000A7B39"/>
    <w:rPr>
      <w:bCs/>
      <w:color w:val="EE1313" w:themeColor="text2"/>
      <w:position w:val="-1"/>
      <w:sz w:val="20"/>
      <w:szCs w:val="22"/>
    </w:rPr>
  </w:style>
  <w:style w:type="paragraph" w:styleId="Paragraphedeliste">
    <w:name w:val="List Paragraph"/>
    <w:basedOn w:val="Normal"/>
    <w:link w:val="ParagraphedelisteCar"/>
    <w:uiPriority w:val="1"/>
    <w:qFormat/>
    <w:rsid w:val="3AE66D10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1"/>
    <w:rsid w:val="0031544C"/>
  </w:style>
  <w:style w:type="paragraph" w:customStyle="1" w:styleId="tape">
    <w:name w:val="Étape"/>
    <w:basedOn w:val="Paragraphedeliste"/>
    <w:link w:val="tapeCar"/>
    <w:uiPriority w:val="14"/>
    <w:qFormat/>
    <w:rsid w:val="0031544C"/>
    <w:pPr>
      <w:numPr>
        <w:numId w:val="7"/>
      </w:numPr>
      <w:contextualSpacing w:val="0"/>
    </w:pPr>
  </w:style>
  <w:style w:type="character" w:customStyle="1" w:styleId="tapeCar">
    <w:name w:val="Étape Car"/>
    <w:basedOn w:val="ParagraphedelisteCar"/>
    <w:link w:val="tape"/>
    <w:uiPriority w:val="14"/>
    <w:rsid w:val="008D37C2"/>
    <w:rPr>
      <w:lang w:val="en-GB"/>
    </w:rPr>
  </w:style>
  <w:style w:type="paragraph" w:customStyle="1" w:styleId="Lgendetableau">
    <w:name w:val="Légende tableau"/>
    <w:basedOn w:val="Lgende"/>
    <w:link w:val="LgendetableauCar"/>
    <w:uiPriority w:val="20"/>
    <w:qFormat/>
    <w:rsid w:val="004F738D"/>
    <w:pPr>
      <w:spacing w:before="240" w:after="120"/>
    </w:pPr>
    <w:rPr>
      <w:rFonts w:asciiTheme="majorHAnsi" w:hAnsiTheme="majorHAnsi"/>
      <w:sz w:val="18"/>
      <w:szCs w:val="18"/>
    </w:rPr>
  </w:style>
  <w:style w:type="character" w:customStyle="1" w:styleId="LgendetableauCar">
    <w:name w:val="Légende tableau Car"/>
    <w:basedOn w:val="LgendeCar"/>
    <w:link w:val="Lgendetableau"/>
    <w:uiPriority w:val="20"/>
    <w:rsid w:val="004F738D"/>
    <w:rPr>
      <w:rFonts w:asciiTheme="majorHAnsi" w:hAnsiTheme="majorHAnsi"/>
      <w:i/>
      <w:iCs/>
      <w:color w:val="EE1313" w:themeColor="text2"/>
      <w:sz w:val="18"/>
      <w:szCs w:val="18"/>
    </w:rPr>
  </w:style>
  <w:style w:type="paragraph" w:styleId="Retraitcorpsdetexte">
    <w:name w:val="Body Text Indent"/>
    <w:basedOn w:val="Normal"/>
    <w:link w:val="RetraitcorpsdetexteCar"/>
    <w:uiPriority w:val="15"/>
    <w:rsid w:val="3AE66D10"/>
    <w:pPr>
      <w:ind w:left="567"/>
    </w:pPr>
  </w:style>
  <w:style w:type="character" w:customStyle="1" w:styleId="RetraitcorpsdetexteCar">
    <w:name w:val="Retrait corps de texte Car"/>
    <w:basedOn w:val="Policepardfaut"/>
    <w:link w:val="Retraitcorpsdetexte"/>
    <w:uiPriority w:val="15"/>
    <w:rsid w:val="008D37C2"/>
  </w:style>
  <w:style w:type="paragraph" w:styleId="Retraitcorpsdetexte2">
    <w:name w:val="Body Text Indent 2"/>
    <w:basedOn w:val="Normal"/>
    <w:link w:val="Retraitcorpsdetexte2Car"/>
    <w:uiPriority w:val="15"/>
    <w:rsid w:val="3AE66D10"/>
    <w:pPr>
      <w:ind w:left="851"/>
    </w:pPr>
  </w:style>
  <w:style w:type="character" w:customStyle="1" w:styleId="Retraitcorpsdetexte2Car">
    <w:name w:val="Retrait corps de texte 2 Car"/>
    <w:basedOn w:val="Policepardfaut"/>
    <w:link w:val="Retraitcorpsdetexte2"/>
    <w:uiPriority w:val="15"/>
    <w:rsid w:val="008D37C2"/>
  </w:style>
  <w:style w:type="paragraph" w:styleId="Retraitcorpsdetexte3">
    <w:name w:val="Body Text Indent 3"/>
    <w:basedOn w:val="Normal"/>
    <w:link w:val="Retraitcorpsdetexte3Car"/>
    <w:uiPriority w:val="15"/>
    <w:rsid w:val="3AE66D10"/>
    <w:pPr>
      <w:ind w:left="1134"/>
    </w:pPr>
  </w:style>
  <w:style w:type="character" w:customStyle="1" w:styleId="Retraitcorpsdetexte3Car">
    <w:name w:val="Retrait corps de texte 3 Car"/>
    <w:basedOn w:val="Policepardfaut"/>
    <w:link w:val="Retraitcorpsdetexte3"/>
    <w:uiPriority w:val="15"/>
    <w:rsid w:val="008D37C2"/>
  </w:style>
  <w:style w:type="paragraph" w:customStyle="1" w:styleId="Intertitre">
    <w:name w:val="Intertitre"/>
    <w:basedOn w:val="Normal"/>
    <w:next w:val="Normal"/>
    <w:link w:val="IntertitreCar"/>
    <w:uiPriority w:val="11"/>
    <w:qFormat/>
    <w:rsid w:val="3AE66D10"/>
    <w:pPr>
      <w:keepNext/>
      <w:spacing w:before="240"/>
      <w:jc w:val="left"/>
    </w:pPr>
    <w:rPr>
      <w:rFonts w:asciiTheme="majorHAnsi" w:hAnsiTheme="majorHAnsi"/>
      <w:b/>
      <w:bCs/>
      <w:color w:val="EE1313" w:themeColor="accent1"/>
    </w:rPr>
  </w:style>
  <w:style w:type="character" w:customStyle="1" w:styleId="IntertitreCar">
    <w:name w:val="Intertitre Car"/>
    <w:basedOn w:val="Policepardfaut"/>
    <w:link w:val="Intertitre"/>
    <w:uiPriority w:val="11"/>
    <w:rsid w:val="003A695D"/>
    <w:rPr>
      <w:rFonts w:asciiTheme="majorHAnsi" w:hAnsiTheme="majorHAnsi"/>
      <w:b/>
      <w:color w:val="EE1313" w:themeColor="text2"/>
    </w:rPr>
  </w:style>
  <w:style w:type="character" w:styleId="Accentuationlgre">
    <w:name w:val="Subtle Emphasis"/>
    <w:basedOn w:val="Policepardfaut"/>
    <w:uiPriority w:val="3"/>
    <w:qFormat/>
    <w:rsid w:val="00664379"/>
    <w:rPr>
      <w:i w:val="0"/>
      <w:iCs/>
      <w:color w:val="EE1313" w:themeColor="text2"/>
    </w:rPr>
  </w:style>
  <w:style w:type="paragraph" w:customStyle="1" w:styleId="tape2">
    <w:name w:val="Étape 2"/>
    <w:basedOn w:val="Normal"/>
    <w:link w:val="tape2Car"/>
    <w:uiPriority w:val="14"/>
    <w:qFormat/>
    <w:rsid w:val="3AE66D10"/>
    <w:pPr>
      <w:numPr>
        <w:ilvl w:val="1"/>
        <w:numId w:val="7"/>
      </w:numPr>
    </w:pPr>
  </w:style>
  <w:style w:type="character" w:customStyle="1" w:styleId="tape2Car">
    <w:name w:val="Étape 2 Car"/>
    <w:basedOn w:val="Policepardfaut"/>
    <w:link w:val="tape2"/>
    <w:uiPriority w:val="14"/>
    <w:rsid w:val="008D37C2"/>
    <w:rPr>
      <w:lang w:val="en-GB"/>
    </w:rPr>
  </w:style>
  <w:style w:type="character" w:styleId="SmartHyperlink">
    <w:name w:val="Smart Hyperlink"/>
    <w:basedOn w:val="Policepardfaut"/>
    <w:uiPriority w:val="99"/>
    <w:semiHidden/>
    <w:unhideWhenUsed/>
    <w:rsid w:val="00563E74"/>
    <w:rPr>
      <w:color w:val="EE1313" w:themeColor="accent1"/>
      <w:u w:val="dotted"/>
    </w:rPr>
  </w:style>
  <w:style w:type="character" w:styleId="Lienhypertextesuivivisit">
    <w:name w:val="FollowedHyperlink"/>
    <w:basedOn w:val="Policepardfaut"/>
    <w:uiPriority w:val="99"/>
    <w:semiHidden/>
    <w:unhideWhenUsed/>
    <w:rsid w:val="00563E74"/>
    <w:rPr>
      <w:color w:val="EE1313" w:themeColor="accent1"/>
      <w:u w:val="single"/>
    </w:rPr>
  </w:style>
  <w:style w:type="paragraph" w:styleId="Citation">
    <w:name w:val="Quote"/>
    <w:basedOn w:val="Citationintense"/>
    <w:next w:val="Normal"/>
    <w:link w:val="CitationCar"/>
    <w:uiPriority w:val="34"/>
    <w:qFormat/>
    <w:rsid w:val="00CC5242"/>
    <w:pPr>
      <w:pBdr>
        <w:left w:val="single" w:sz="48" w:space="2" w:color="EE1313" w:themeColor="text2"/>
      </w:pBdr>
    </w:pPr>
    <w:rPr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5"/>
    <w:qFormat/>
    <w:rsid w:val="3AE66D10"/>
    <w:pPr>
      <w:spacing w:before="240" w:after="240"/>
      <w:ind w:left="227" w:right="-2"/>
    </w:pPr>
    <w:rPr>
      <w:rFonts w:asciiTheme="majorHAnsi" w:hAnsiTheme="majorHAnsi"/>
      <w:color w:val="EE1313" w:themeColor="accent1"/>
      <w:sz w:val="22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5"/>
    <w:rsid w:val="00CC5242"/>
    <w:rPr>
      <w:rFonts w:asciiTheme="majorHAnsi" w:hAnsiTheme="majorHAnsi"/>
      <w:color w:val="EE1313" w:themeColor="accent1"/>
      <w:sz w:val="22"/>
      <w:shd w:val="clear" w:color="auto" w:fill="F1F2F3"/>
    </w:rPr>
  </w:style>
  <w:style w:type="character" w:customStyle="1" w:styleId="CitationCar">
    <w:name w:val="Citation Car"/>
    <w:basedOn w:val="Policepardfaut"/>
    <w:link w:val="Citation"/>
    <w:uiPriority w:val="34"/>
    <w:rsid w:val="00CC5242"/>
    <w:rPr>
      <w:rFonts w:asciiTheme="majorHAnsi" w:hAnsiTheme="majorHAnsi"/>
      <w:sz w:val="22"/>
      <w:shd w:val="clear" w:color="auto" w:fill="F1F2F3"/>
    </w:rPr>
  </w:style>
  <w:style w:type="paragraph" w:customStyle="1" w:styleId="EnteteGardeNepaseffacer">
    <w:name w:val="Entete Garde (Ne pas effacer)"/>
    <w:basedOn w:val="En-tte"/>
    <w:link w:val="EnteteGardeNepaseffacerCar"/>
    <w:uiPriority w:val="97"/>
    <w:qFormat/>
    <w:rsid w:val="00B46EDD"/>
    <w:pPr>
      <w:spacing w:after="3480"/>
      <w:jc w:val="left"/>
    </w:pPr>
    <w:rPr>
      <w:color w:val="EE1313" w:themeColor="text2"/>
    </w:rPr>
  </w:style>
  <w:style w:type="character" w:customStyle="1" w:styleId="EnteteGardeNepaseffacerCar">
    <w:name w:val="Entete Garde (Ne pas effacer) Car"/>
    <w:basedOn w:val="En-tteCar"/>
    <w:link w:val="EnteteGardeNepaseffacer"/>
    <w:uiPriority w:val="97"/>
    <w:rsid w:val="002B13E4"/>
    <w:rPr>
      <w:caps/>
      <w:color w:val="EE1313" w:themeColor="text2"/>
      <w:sz w:val="14"/>
      <w:szCs w:val="16"/>
    </w:rPr>
  </w:style>
  <w:style w:type="character" w:styleId="Marquedecommentaire">
    <w:name w:val="annotation reference"/>
    <w:basedOn w:val="Policepardfaut"/>
    <w:unhideWhenUsed/>
    <w:rsid w:val="000A7B3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1"/>
    <w:unhideWhenUsed/>
    <w:rsid w:val="3AE66D10"/>
  </w:style>
  <w:style w:type="character" w:customStyle="1" w:styleId="CommentaireCar">
    <w:name w:val="Commentaire Car"/>
    <w:basedOn w:val="Policepardfaut"/>
    <w:link w:val="Commentaire"/>
    <w:uiPriority w:val="99"/>
    <w:rsid w:val="00064F9A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64F9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64F9A"/>
    <w:rPr>
      <w:b/>
      <w:bCs/>
    </w:rPr>
  </w:style>
  <w:style w:type="paragraph" w:customStyle="1" w:styleId="EncartTitre">
    <w:name w:val="Encart : Titre"/>
    <w:basedOn w:val="EncartTexte"/>
    <w:next w:val="EncartTexte"/>
    <w:link w:val="EncartTitreCar"/>
    <w:uiPriority w:val="24"/>
    <w:qFormat/>
    <w:rsid w:val="00094626"/>
    <w:rPr>
      <w:b/>
      <w:caps/>
      <w:color w:val="EE1313" w:themeColor="accent1"/>
      <w:bdr w:val="single" w:sz="4" w:space="0" w:color="FFFFFF" w:themeColor="background1"/>
      <w:shd w:val="clear" w:color="auto" w:fill="FFFFFF" w:themeFill="background1"/>
    </w:rPr>
  </w:style>
  <w:style w:type="character" w:customStyle="1" w:styleId="EncartTitreCar">
    <w:name w:val="Encart : Titre Car"/>
    <w:basedOn w:val="EncartTexteCar"/>
    <w:link w:val="EncartTitre"/>
    <w:uiPriority w:val="24"/>
    <w:rsid w:val="00094626"/>
    <w:rPr>
      <w:b/>
      <w:caps/>
      <w:color w:val="EE1313" w:themeColor="accent1"/>
      <w:sz w:val="18"/>
      <w:bdr w:val="single" w:sz="4" w:space="0" w:color="FFFFFF" w:themeColor="background1"/>
      <w:shd w:val="clear" w:color="auto" w:fill="EE1313" w:themeFill="accent1"/>
    </w:rPr>
  </w:style>
  <w:style w:type="paragraph" w:customStyle="1" w:styleId="Chapeau">
    <w:name w:val="Chapeau"/>
    <w:basedOn w:val="Normal"/>
    <w:link w:val="ChapeauCar"/>
    <w:uiPriority w:val="1"/>
    <w:qFormat/>
    <w:rsid w:val="3AE66D10"/>
    <w:pPr>
      <w:spacing w:before="280" w:after="280"/>
    </w:pPr>
    <w:rPr>
      <w:rFonts w:ascii="Roboto Slab Light" w:hAnsi="Roboto Slab Light"/>
      <w:sz w:val="22"/>
      <w:szCs w:val="22"/>
    </w:rPr>
  </w:style>
  <w:style w:type="paragraph" w:customStyle="1" w:styleId="Listeimpact">
    <w:name w:val="Liste impact"/>
    <w:basedOn w:val="Paragraphedeliste"/>
    <w:link w:val="ListeimpactCar"/>
    <w:uiPriority w:val="13"/>
    <w:qFormat/>
    <w:rsid w:val="00A92035"/>
    <w:pPr>
      <w:numPr>
        <w:numId w:val="8"/>
      </w:numPr>
    </w:pPr>
    <w:rPr>
      <w:rFonts w:ascii="Roboto" w:hAnsi="Roboto"/>
    </w:rPr>
  </w:style>
  <w:style w:type="character" w:customStyle="1" w:styleId="ChapeauCar">
    <w:name w:val="Chapeau Car"/>
    <w:basedOn w:val="Policepardfaut"/>
    <w:link w:val="Chapeau"/>
    <w:uiPriority w:val="1"/>
    <w:rsid w:val="00A46F34"/>
    <w:rPr>
      <w:rFonts w:ascii="Roboto Slab Light" w:hAnsi="Roboto Slab Light"/>
      <w:sz w:val="22"/>
      <w:szCs w:val="22"/>
    </w:rPr>
  </w:style>
  <w:style w:type="character" w:customStyle="1" w:styleId="Couleur0">
    <w:name w:val="Couleur 0"/>
    <w:basedOn w:val="Policepardfaut"/>
    <w:uiPriority w:val="4"/>
    <w:rsid w:val="007C7588"/>
    <w:rPr>
      <w:color w:val="000000" w:themeColor="text1"/>
    </w:rPr>
  </w:style>
  <w:style w:type="paragraph" w:customStyle="1" w:styleId="ListeAvoir">
    <w:name w:val="Liste A voir"/>
    <w:basedOn w:val="Paragraphedeliste"/>
    <w:link w:val="ListeAvoirCar"/>
    <w:uiPriority w:val="13"/>
    <w:qFormat/>
    <w:rsid w:val="002204B9"/>
    <w:pPr>
      <w:numPr>
        <w:numId w:val="9"/>
      </w:numPr>
    </w:pPr>
    <w:rPr>
      <w:i/>
      <w:iCs/>
    </w:rPr>
  </w:style>
  <w:style w:type="character" w:customStyle="1" w:styleId="ListeimpactCar">
    <w:name w:val="Liste impact Car"/>
    <w:basedOn w:val="ParagraphedelisteCar"/>
    <w:link w:val="Listeimpact"/>
    <w:uiPriority w:val="13"/>
    <w:rsid w:val="00A92035"/>
    <w:rPr>
      <w:rFonts w:ascii="Roboto" w:hAnsi="Roboto"/>
      <w:lang w:val="en-GB"/>
    </w:rPr>
  </w:style>
  <w:style w:type="paragraph" w:customStyle="1" w:styleId="Listeacronymes">
    <w:name w:val="Liste acronymes"/>
    <w:basedOn w:val="Normal"/>
    <w:link w:val="ListeacronymesCar"/>
    <w:uiPriority w:val="16"/>
    <w:qFormat/>
    <w:rsid w:val="3AE66D10"/>
    <w:pPr>
      <w:tabs>
        <w:tab w:val="left" w:leader="dot" w:pos="709"/>
      </w:tabs>
      <w:ind w:left="709" w:hanging="709"/>
    </w:pPr>
  </w:style>
  <w:style w:type="character" w:customStyle="1" w:styleId="ListeAvoirCar">
    <w:name w:val="Liste A voir Car"/>
    <w:basedOn w:val="ParagraphedelisteCar"/>
    <w:link w:val="ListeAvoir"/>
    <w:uiPriority w:val="13"/>
    <w:rsid w:val="002204B9"/>
    <w:rPr>
      <w:i/>
      <w:iCs/>
      <w:lang w:val="en-GB"/>
    </w:rPr>
  </w:style>
  <w:style w:type="paragraph" w:customStyle="1" w:styleId="Fort">
    <w:name w:val="Fort"/>
    <w:basedOn w:val="Normal"/>
    <w:link w:val="FortCar"/>
    <w:uiPriority w:val="2"/>
    <w:qFormat/>
    <w:rsid w:val="3AE66D10"/>
    <w:rPr>
      <w:rFonts w:asciiTheme="majorHAnsi" w:hAnsiTheme="majorHAnsi"/>
      <w:b/>
      <w:bCs/>
    </w:rPr>
  </w:style>
  <w:style w:type="character" w:customStyle="1" w:styleId="ListeacronymesCar">
    <w:name w:val="Liste acronymes Car"/>
    <w:basedOn w:val="Policepardfaut"/>
    <w:link w:val="Listeacronymes"/>
    <w:uiPriority w:val="16"/>
    <w:rsid w:val="00354872"/>
  </w:style>
  <w:style w:type="paragraph" w:customStyle="1" w:styleId="PagedefinSautdepage">
    <w:name w:val="Page de fin : Saut de page"/>
    <w:basedOn w:val="Normal"/>
    <w:link w:val="PagedefinSautdepageCar"/>
    <w:uiPriority w:val="88"/>
    <w:qFormat/>
    <w:rsid w:val="3AE66D10"/>
    <w:pPr>
      <w:pageBreakBefore/>
    </w:pPr>
    <w:rPr>
      <w:b/>
      <w:bCs/>
      <w:color w:val="EE1313" w:themeColor="accent1"/>
    </w:rPr>
  </w:style>
  <w:style w:type="character" w:customStyle="1" w:styleId="FortCar">
    <w:name w:val="Fort Car"/>
    <w:basedOn w:val="Policepardfaut"/>
    <w:link w:val="Fort"/>
    <w:uiPriority w:val="2"/>
    <w:rsid w:val="0088653D"/>
    <w:rPr>
      <w:rFonts w:asciiTheme="majorHAnsi" w:hAnsiTheme="majorHAnsi"/>
      <w:b/>
    </w:rPr>
  </w:style>
  <w:style w:type="paragraph" w:styleId="Sansinterligne">
    <w:name w:val="No Spacing"/>
    <w:qFormat/>
    <w:rsid w:val="000A7B39"/>
    <w:pPr>
      <w:spacing w:after="0"/>
    </w:pPr>
  </w:style>
  <w:style w:type="character" w:customStyle="1" w:styleId="PagedefinSautdepageCar">
    <w:name w:val="Page de fin : Saut de page Car"/>
    <w:basedOn w:val="Policepardfaut"/>
    <w:link w:val="PagedefinSautdepage"/>
    <w:uiPriority w:val="88"/>
    <w:rsid w:val="002B13E4"/>
    <w:rPr>
      <w:b/>
      <w:bCs/>
      <w:color w:val="EE1313" w:themeColor="text2"/>
    </w:rPr>
  </w:style>
  <w:style w:type="paragraph" w:customStyle="1" w:styleId="PagedefinURL">
    <w:name w:val="Page de fin : URL"/>
    <w:basedOn w:val="Normal"/>
    <w:link w:val="PagedefinURLCar"/>
    <w:uiPriority w:val="88"/>
    <w:qFormat/>
    <w:rsid w:val="3AE66D10"/>
    <w:pPr>
      <w:spacing w:after="0"/>
      <w:jc w:val="right"/>
    </w:pPr>
    <w:rPr>
      <w:rFonts w:ascii="Roboto" w:hAnsi="Roboto"/>
      <w:b/>
      <w:bCs/>
      <w:color w:val="FFFFFF" w:themeColor="background1"/>
    </w:rPr>
  </w:style>
  <w:style w:type="character" w:customStyle="1" w:styleId="PagedefinURLCar">
    <w:name w:val="Page de fin : URL Car"/>
    <w:basedOn w:val="Policepardfaut"/>
    <w:link w:val="PagedefinURL"/>
    <w:uiPriority w:val="88"/>
    <w:rsid w:val="002B13E4"/>
    <w:rPr>
      <w:rFonts w:ascii="Roboto" w:hAnsi="Roboto"/>
      <w:b/>
      <w:bCs/>
      <w:color w:val="FFFFFF" w:themeColor="background1"/>
      <w:u w:color="EE1313" w:themeColor="text2"/>
    </w:rPr>
  </w:style>
  <w:style w:type="table" w:styleId="Grilledetableauclaire">
    <w:name w:val="Grid Table Light"/>
    <w:basedOn w:val="TableauNormal"/>
    <w:uiPriority w:val="40"/>
    <w:rsid w:val="008E7141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2">
    <w:name w:val="TAB. 2"/>
    <w:basedOn w:val="TAB1"/>
    <w:uiPriority w:val="99"/>
    <w:rsid w:val="008D1DBE"/>
    <w:pPr>
      <w:spacing w:after="0"/>
    </w:pPr>
    <w:tblPr/>
    <w:tblStylePr w:type="firstRow">
      <w:pPr>
        <w:wordWrap/>
        <w:spacing w:beforeLines="0" w:before="100" w:beforeAutospacing="1" w:afterLines="0" w:after="100" w:afterAutospacing="1" w:line="240" w:lineRule="auto"/>
        <w:contextualSpacing/>
      </w:pPr>
      <w:rPr>
        <w:rFonts w:ascii="Bahnschrift SemiLight SemiConde" w:hAnsi="Bahnschrift SemiLight SemiConde"/>
        <w:b/>
        <w:color w:val="000000" w:themeColor="text1"/>
      </w:rPr>
      <w:tblPr/>
      <w:tcPr>
        <w:tcBorders>
          <w:top w:val="single" w:sz="12" w:space="0" w:color="EE1313" w:themeColor="text2"/>
          <w:left w:val="nil"/>
          <w:bottom w:val="single" w:sz="6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</w:tcPr>
    </w:tblStylePr>
    <w:tblStylePr w:type="lastRow">
      <w:rPr>
        <w:rFonts w:ascii="Bahnschrift SemiLight SemiConde" w:hAnsi="Bahnschrift SemiLight SemiConde"/>
        <w:b/>
        <w:color w:val="000000" w:themeColor="text1"/>
      </w:rPr>
      <w:tblPr/>
      <w:tcPr>
        <w:tcBorders>
          <w:top w:val="single" w:sz="6" w:space="0" w:color="000000" w:themeColor="text1"/>
          <w:left w:val="nil"/>
          <w:bottom w:val="single" w:sz="12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  <w:shd w:val="clear" w:color="auto" w:fill="FFFFFF" w:themeFill="background1"/>
      </w:tcPr>
    </w:tblStylePr>
    <w:tblStylePr w:type="firstCol">
      <w:rPr>
        <w:rFonts w:ascii="Bahnschrift SemiLight SemiConde" w:hAnsi="Bahnschrift SemiLight SemiConde"/>
        <w:b/>
        <w:color w:val="000000" w:themeColor="text1"/>
      </w:rPr>
    </w:tblStylePr>
    <w:tblStylePr w:type="lastCol">
      <w:rPr>
        <w:rFonts w:ascii="Bahnschrift SemiLight SemiConde" w:hAnsi="Bahnschrift SemiLight SemiConde"/>
        <w:b/>
        <w:color w:val="000000" w:themeColor="text1"/>
      </w:rPr>
    </w:tblStylePr>
    <w:tblStylePr w:type="band1Vert">
      <w:tblPr/>
      <w:tcPr>
        <w:tcBorders>
          <w:top w:val="nil"/>
          <w:left w:val="nil"/>
          <w:bottom w:val="single" w:sz="12" w:space="0" w:color="EE1313" w:themeColor="text2"/>
          <w:right w:val="nil"/>
          <w:insideH w:val="single" w:sz="4" w:space="0" w:color="A6A6A6" w:themeColor="background1" w:themeShade="A6"/>
          <w:insideV w:val="nil"/>
          <w:tl2br w:val="nil"/>
          <w:tr2bl w:val="nil"/>
        </w:tcBorders>
      </w:tcPr>
    </w:tblStylePr>
    <w:tblStylePr w:type="band2Vert">
      <w:tblPr/>
      <w:tcPr>
        <w:tcBorders>
          <w:insideH w:val="single" w:sz="4" w:space="0" w:color="A6A6A6" w:themeColor="background1" w:themeShade="A6"/>
          <w:insideV w:val="single" w:sz="4" w:space="0" w:color="A6A6A6" w:themeColor="background1" w:themeShade="A6"/>
        </w:tcBorders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Cycledevietexte">
    <w:name w:val="Cycle de vie texte"/>
    <w:basedOn w:val="Normal"/>
    <w:link w:val="CycledevietexteCar"/>
    <w:uiPriority w:val="36"/>
    <w:qFormat/>
    <w:rsid w:val="3AE66D10"/>
    <w:pPr>
      <w:spacing w:after="60"/>
    </w:pPr>
    <w:rPr>
      <w:sz w:val="16"/>
      <w:szCs w:val="16"/>
    </w:rPr>
  </w:style>
  <w:style w:type="paragraph" w:customStyle="1" w:styleId="CycledevieIndex">
    <w:name w:val="Cycle de vie Index"/>
    <w:basedOn w:val="Normal"/>
    <w:link w:val="CycledevieIndexCar"/>
    <w:uiPriority w:val="36"/>
    <w:qFormat/>
    <w:rsid w:val="3AE66D10"/>
    <w:pPr>
      <w:spacing w:after="0"/>
      <w:jc w:val="center"/>
    </w:pPr>
    <w:rPr>
      <w:rFonts w:ascii="Roboto" w:eastAsia="Roboto Light" w:hAnsi="Roboto"/>
      <w:b/>
      <w:bCs/>
      <w:color w:val="FFFFFF" w:themeColor="background1"/>
      <w:sz w:val="18"/>
      <w:szCs w:val="18"/>
    </w:rPr>
  </w:style>
  <w:style w:type="character" w:customStyle="1" w:styleId="CycledevietexteCar">
    <w:name w:val="Cycle de vie texte Car"/>
    <w:basedOn w:val="Policepardfaut"/>
    <w:link w:val="Cycledevietexte"/>
    <w:uiPriority w:val="36"/>
    <w:rsid w:val="00CC2B68"/>
    <w:rPr>
      <w:sz w:val="16"/>
      <w:szCs w:val="17"/>
    </w:rPr>
  </w:style>
  <w:style w:type="paragraph" w:customStyle="1" w:styleId="PedNPage">
    <w:name w:val="Pïed : N° Page"/>
    <w:link w:val="PedNPageCar"/>
    <w:uiPriority w:val="87"/>
    <w:semiHidden/>
    <w:qFormat/>
    <w:rsid w:val="00691D7E"/>
    <w:pPr>
      <w:spacing w:after="0"/>
      <w:jc w:val="center"/>
    </w:pPr>
    <w:rPr>
      <w:rFonts w:ascii="Roboto" w:hAnsi="Roboto"/>
      <w:b/>
      <w:color w:val="FFFFFF" w:themeColor="background1"/>
      <w:szCs w:val="22"/>
    </w:rPr>
  </w:style>
  <w:style w:type="character" w:customStyle="1" w:styleId="CycledevieIndexCar">
    <w:name w:val="Cycle de vie Index Car"/>
    <w:basedOn w:val="Policepardfaut"/>
    <w:link w:val="CycledevieIndex"/>
    <w:uiPriority w:val="36"/>
    <w:rsid w:val="00CC2B68"/>
    <w:rPr>
      <w:rFonts w:ascii="Roboto" w:eastAsia="Roboto Light" w:hAnsi="Roboto"/>
      <w:b/>
      <w:bCs/>
      <w:color w:val="000000"/>
      <w:kern w:val="24"/>
      <w:sz w:val="18"/>
      <w:szCs w:val="18"/>
    </w:rPr>
  </w:style>
  <w:style w:type="character" w:customStyle="1" w:styleId="PedNPageCar">
    <w:name w:val="Pïed : N° Page Car"/>
    <w:basedOn w:val="Policepardfaut"/>
    <w:link w:val="PedNPage"/>
    <w:uiPriority w:val="87"/>
    <w:semiHidden/>
    <w:rsid w:val="00691D7E"/>
    <w:rPr>
      <w:rFonts w:ascii="Roboto" w:hAnsi="Roboto"/>
      <w:b/>
      <w:color w:val="FFFFFF" w:themeColor="background1"/>
      <w:szCs w:val="22"/>
    </w:rPr>
  </w:style>
  <w:style w:type="paragraph" w:customStyle="1" w:styleId="CoverDate">
    <w:name w:val="Cover : Date"/>
    <w:basedOn w:val="Normal"/>
    <w:link w:val="CoverDateCar"/>
    <w:uiPriority w:val="87"/>
    <w:qFormat/>
    <w:rsid w:val="3AE66D10"/>
    <w:pPr>
      <w:spacing w:after="240"/>
      <w:jc w:val="left"/>
    </w:pPr>
    <w:rPr>
      <w:rFonts w:ascii="Roboto" w:hAnsi="Roboto"/>
      <w:color w:val="EE1313" w:themeColor="accent1"/>
      <w:sz w:val="32"/>
      <w:szCs w:val="32"/>
    </w:rPr>
  </w:style>
  <w:style w:type="paragraph" w:customStyle="1" w:styleId="CoverSous-titre2">
    <w:name w:val="Cover : Sous-titre 2"/>
    <w:basedOn w:val="Normal"/>
    <w:link w:val="CoverSous-titre2Car"/>
    <w:uiPriority w:val="87"/>
    <w:qFormat/>
    <w:rsid w:val="3AE66D10"/>
    <w:pPr>
      <w:spacing w:after="0" w:line="192" w:lineRule="auto"/>
      <w:jc w:val="left"/>
    </w:pPr>
    <w:rPr>
      <w:rFonts w:asciiTheme="majorHAnsi" w:hAnsiTheme="majorHAnsi" w:cstheme="majorBidi"/>
      <w:sz w:val="28"/>
      <w:szCs w:val="28"/>
    </w:rPr>
  </w:style>
  <w:style w:type="character" w:customStyle="1" w:styleId="CoverDateCar">
    <w:name w:val="Cover : Date Car"/>
    <w:basedOn w:val="Policepardfaut"/>
    <w:link w:val="CoverDate"/>
    <w:uiPriority w:val="87"/>
    <w:rsid w:val="009F6130"/>
    <w:rPr>
      <w:rFonts w:ascii="Roboto" w:hAnsi="Roboto"/>
      <w:color w:val="EE1313" w:themeColor="text2"/>
      <w:sz w:val="32"/>
    </w:rPr>
  </w:style>
  <w:style w:type="character" w:customStyle="1" w:styleId="CoverSous-titre2Car">
    <w:name w:val="Cover : Sous-titre 2 Car"/>
    <w:basedOn w:val="Policepardfaut"/>
    <w:link w:val="CoverSous-titre2"/>
    <w:uiPriority w:val="87"/>
    <w:rsid w:val="009F6130"/>
    <w:rPr>
      <w:rFonts w:asciiTheme="majorHAnsi" w:hAnsiTheme="majorHAnsi" w:cstheme="majorHAnsi"/>
      <w:sz w:val="28"/>
      <w:szCs w:val="28"/>
    </w:rPr>
  </w:style>
  <w:style w:type="paragraph" w:customStyle="1" w:styleId="PieddepageN2">
    <w:name w:val="Pied de page N2"/>
    <w:basedOn w:val="Pieddepage"/>
    <w:link w:val="PieddepageN2Car"/>
    <w:uiPriority w:val="79"/>
    <w:qFormat/>
    <w:rsid w:val="008755D2"/>
    <w:rPr>
      <w:rFonts w:ascii="Roboto" w:hAnsi="Roboto" w:cstheme="majorHAnsi"/>
      <w:b/>
      <w:bCs/>
      <w:color w:val="000000" w:themeColor="text1"/>
    </w:rPr>
  </w:style>
  <w:style w:type="character" w:customStyle="1" w:styleId="PieddepageN2Car">
    <w:name w:val="Pied de page N2 Car"/>
    <w:basedOn w:val="PieddepageCar"/>
    <w:link w:val="PieddepageN2"/>
    <w:uiPriority w:val="79"/>
    <w:rsid w:val="002B13E4"/>
    <w:rPr>
      <w:rFonts w:ascii="Roboto" w:hAnsi="Roboto" w:cstheme="majorHAnsi"/>
      <w:b/>
      <w:bCs/>
      <w:caps/>
      <w:noProof/>
      <w:color w:val="000000" w:themeColor="text1"/>
      <w:position w:val="2"/>
      <w:sz w:val="16"/>
    </w:rPr>
  </w:style>
  <w:style w:type="paragraph" w:customStyle="1" w:styleId="BlocTitrefort">
    <w:name w:val="Bloc : Titre fort"/>
    <w:basedOn w:val="Normal"/>
    <w:link w:val="BlocTitrefortCar"/>
    <w:uiPriority w:val="69"/>
    <w:qFormat/>
    <w:rsid w:val="3AE66D10"/>
    <w:rPr>
      <w:rFonts w:asciiTheme="majorHAnsi" w:hAnsiTheme="majorHAnsi" w:cstheme="majorBidi"/>
      <w:b/>
      <w:bCs/>
      <w:caps/>
      <w:color w:val="000000" w:themeColor="text1"/>
      <w:sz w:val="24"/>
      <w:szCs w:val="24"/>
    </w:rPr>
  </w:style>
  <w:style w:type="paragraph" w:customStyle="1" w:styleId="BlocTitre">
    <w:name w:val="Bloc : Titre"/>
    <w:basedOn w:val="Normal"/>
    <w:link w:val="BlocTitreCar"/>
    <w:uiPriority w:val="69"/>
    <w:qFormat/>
    <w:rsid w:val="3AE66D10"/>
    <w:rPr>
      <w:rFonts w:asciiTheme="majorHAnsi" w:hAnsiTheme="majorHAnsi" w:cstheme="majorBidi"/>
      <w:color w:val="000000" w:themeColor="text1"/>
      <w:sz w:val="24"/>
      <w:szCs w:val="24"/>
    </w:rPr>
  </w:style>
  <w:style w:type="character" w:customStyle="1" w:styleId="BlocTitrefortCar">
    <w:name w:val="Bloc : Titre fort Car"/>
    <w:basedOn w:val="Policepardfaut"/>
    <w:link w:val="BlocTitrefort"/>
    <w:uiPriority w:val="69"/>
    <w:rsid w:val="00067F76"/>
    <w:rPr>
      <w:rFonts w:asciiTheme="majorHAnsi" w:hAnsiTheme="majorHAnsi" w:cstheme="majorHAnsi"/>
      <w:b/>
      <w:bCs/>
      <w:caps/>
      <w:color w:val="000000" w:themeColor="text1"/>
      <w:kern w:val="24"/>
      <w:sz w:val="24"/>
      <w:szCs w:val="24"/>
    </w:rPr>
  </w:style>
  <w:style w:type="paragraph" w:customStyle="1" w:styleId="BlocTexte">
    <w:name w:val="Bloc : Texte"/>
    <w:basedOn w:val="Normal"/>
    <w:link w:val="BlocTexteCar"/>
    <w:uiPriority w:val="69"/>
    <w:qFormat/>
    <w:rsid w:val="3AE66D10"/>
    <w:pPr>
      <w:contextualSpacing/>
    </w:pPr>
    <w:rPr>
      <w:rFonts w:ascii="Roboto" w:hAnsi="Roboto"/>
    </w:rPr>
  </w:style>
  <w:style w:type="character" w:customStyle="1" w:styleId="BlocTitreCar">
    <w:name w:val="Bloc : Titre Car"/>
    <w:basedOn w:val="Policepardfaut"/>
    <w:link w:val="BlocTitre"/>
    <w:uiPriority w:val="69"/>
    <w:rsid w:val="00067F76"/>
    <w:rPr>
      <w:rFonts w:asciiTheme="majorHAnsi" w:hAnsiTheme="majorHAnsi" w:cstheme="majorHAnsi"/>
      <w:color w:val="000000" w:themeColor="text1"/>
      <w:kern w:val="24"/>
      <w:sz w:val="24"/>
      <w:szCs w:val="24"/>
    </w:rPr>
  </w:style>
  <w:style w:type="character" w:customStyle="1" w:styleId="BlocTexteCar">
    <w:name w:val="Bloc : Texte Car"/>
    <w:basedOn w:val="Policepardfaut"/>
    <w:link w:val="BlocTexte"/>
    <w:uiPriority w:val="69"/>
    <w:rsid w:val="00067F76"/>
    <w:rPr>
      <w:rFonts w:ascii="Roboto" w:hAnsi="Roboto"/>
    </w:rPr>
  </w:style>
  <w:style w:type="paragraph" w:customStyle="1" w:styleId="InfosdocTitre">
    <w:name w:val="Infos doc : Titre"/>
    <w:basedOn w:val="Normal"/>
    <w:link w:val="InfosdocTitreCar"/>
    <w:uiPriority w:val="69"/>
    <w:qFormat/>
    <w:rsid w:val="3AE66D10"/>
    <w:pPr>
      <w:spacing w:beforeAutospacing="1" w:afterAutospacing="1"/>
      <w:contextualSpacing/>
      <w:jc w:val="left"/>
    </w:pPr>
    <w:rPr>
      <w:rFonts w:asciiTheme="majorHAnsi" w:hAnsiTheme="majorHAnsi" w:cstheme="majorBidi"/>
      <w:caps/>
      <w:color w:val="EE1313" w:themeColor="accent1"/>
      <w:sz w:val="28"/>
      <w:szCs w:val="28"/>
      <w:lang w:val="it-IT"/>
    </w:rPr>
  </w:style>
  <w:style w:type="character" w:customStyle="1" w:styleId="InfosdocTitreCar">
    <w:name w:val="Infos doc : Titre Car"/>
    <w:basedOn w:val="Policepardfaut"/>
    <w:link w:val="InfosdocTitre"/>
    <w:uiPriority w:val="69"/>
    <w:rsid w:val="00067F76"/>
    <w:rPr>
      <w:rFonts w:asciiTheme="majorHAnsi" w:hAnsiTheme="majorHAnsi" w:cstheme="majorHAnsi"/>
      <w:caps/>
      <w:color w:val="EE1313" w:themeColor="accent1"/>
      <w:sz w:val="28"/>
      <w:szCs w:val="28"/>
      <w:lang w:val="it-IT"/>
    </w:rPr>
  </w:style>
  <w:style w:type="table" w:customStyle="1" w:styleId="TABENCARTROUGE">
    <w:name w:val="TAB. ENCART ROUGE"/>
    <w:basedOn w:val="TableauNormal"/>
    <w:uiPriority w:val="99"/>
    <w:rsid w:val="00C425E6"/>
    <w:pPr>
      <w:jc w:val="left"/>
    </w:pPr>
    <w:rPr>
      <w:rFonts w:ascii="Roboto" w:hAnsi="Roboto"/>
    </w:rPr>
    <w:tblPr>
      <w:tblBorders>
        <w:top w:val="single" w:sz="18" w:space="0" w:color="EE1313" w:themeColor="text2"/>
        <w:left w:val="single" w:sz="18" w:space="0" w:color="EE1313" w:themeColor="text2"/>
        <w:bottom w:val="single" w:sz="18" w:space="0" w:color="EE1313" w:themeColor="text2"/>
        <w:right w:val="single" w:sz="18" w:space="0" w:color="EE1313" w:themeColor="text2"/>
      </w:tblBorders>
      <w:tblCellMar>
        <w:top w:w="227" w:type="dxa"/>
        <w:left w:w="227" w:type="dxa"/>
        <w:bottom w:w="227" w:type="dxa"/>
        <w:right w:w="227" w:type="dxa"/>
      </w:tblCellMar>
    </w:tblPr>
    <w:tblStylePr w:type="firstRow">
      <w:rPr>
        <w:color w:val="auto"/>
      </w:rPr>
      <w:tblPr/>
      <w:tcPr>
        <w:shd w:val="clear" w:color="auto" w:fill="FEEAE8"/>
      </w:tcPr>
    </w:tblStylePr>
    <w:tblStylePr w:type="lastRow">
      <w:rPr>
        <w:color w:val="FFFFFF" w:themeColor="background1"/>
      </w:rPr>
      <w:tblPr/>
      <w:tcPr>
        <w:shd w:val="clear" w:color="auto" w:fill="EE1313" w:themeFill="accent1"/>
      </w:tcPr>
    </w:tblStylePr>
  </w:style>
  <w:style w:type="table" w:customStyle="1" w:styleId="TABENCARTBLEU">
    <w:name w:val="TAB. ENCART BLEU"/>
    <w:basedOn w:val="TABENCARTROUGE"/>
    <w:uiPriority w:val="99"/>
    <w:rsid w:val="00182264"/>
    <w:tblPr>
      <w:tblBorders>
        <w:top w:val="single" w:sz="18" w:space="0" w:color="1DA0C4" w:themeColor="accent2"/>
        <w:left w:val="single" w:sz="18" w:space="0" w:color="1DA0C4" w:themeColor="accent2"/>
        <w:bottom w:val="single" w:sz="18" w:space="0" w:color="1DA0C4" w:themeColor="accent2"/>
        <w:right w:val="single" w:sz="18" w:space="0" w:color="1DA0C4" w:themeColor="accent2"/>
      </w:tblBorders>
    </w:tblPr>
    <w:tblStylePr w:type="firstRow">
      <w:rPr>
        <w:color w:val="auto"/>
      </w:rPr>
      <w:tblPr/>
      <w:tcPr>
        <w:shd w:val="clear" w:color="auto" w:fill="CDEEF7" w:themeFill="accent2" w:themeFillTint="33"/>
      </w:tcPr>
    </w:tblStylePr>
    <w:tblStylePr w:type="lastRow">
      <w:rPr>
        <w:color w:val="FFFFFF" w:themeColor="background1"/>
      </w:rPr>
      <w:tblPr/>
      <w:tcPr>
        <w:shd w:val="clear" w:color="auto" w:fill="1DA0C4" w:themeFill="accent2"/>
      </w:tcPr>
    </w:tblStylePr>
  </w:style>
  <w:style w:type="table" w:customStyle="1" w:styleId="TABENCARTGRIS">
    <w:name w:val="TAB. ENCART GRIS"/>
    <w:basedOn w:val="TABENCARTROUGE"/>
    <w:uiPriority w:val="99"/>
    <w:rsid w:val="00182264"/>
    <w:tblPr>
      <w:tblBorders>
        <w:top w:val="single" w:sz="18" w:space="0" w:color="60808A" w:themeColor="accent3"/>
        <w:left w:val="single" w:sz="18" w:space="0" w:color="60808A" w:themeColor="accent3"/>
        <w:bottom w:val="single" w:sz="18" w:space="0" w:color="60808A" w:themeColor="accent3"/>
        <w:right w:val="single" w:sz="18" w:space="0" w:color="60808A" w:themeColor="accent3"/>
      </w:tblBorders>
    </w:tblPr>
    <w:tblStylePr w:type="firstRow">
      <w:rPr>
        <w:color w:val="auto"/>
      </w:rPr>
      <w:tblPr/>
      <w:tcPr>
        <w:shd w:val="clear" w:color="auto" w:fill="DEE5E8" w:themeFill="accent3" w:themeFillTint="33"/>
      </w:tcPr>
    </w:tblStylePr>
    <w:tblStylePr w:type="lastRow">
      <w:rPr>
        <w:color w:val="FFFFFF" w:themeColor="background1"/>
      </w:rPr>
      <w:tblPr/>
      <w:tcPr>
        <w:shd w:val="clear" w:color="auto" w:fill="60808A" w:themeFill="accent3"/>
      </w:tcPr>
    </w:tblStylePr>
  </w:style>
  <w:style w:type="paragraph" w:customStyle="1" w:styleId="Intertitreblanc">
    <w:name w:val="Intertitre blanc"/>
    <w:basedOn w:val="Intertitre"/>
    <w:link w:val="IntertitreblancCar"/>
    <w:uiPriority w:val="11"/>
    <w:qFormat/>
    <w:rsid w:val="00C425E6"/>
    <w:rPr>
      <w:noProof/>
      <w:color w:val="FFFFFF" w:themeColor="background1"/>
    </w:rPr>
  </w:style>
  <w:style w:type="paragraph" w:customStyle="1" w:styleId="Intertitrenoir">
    <w:name w:val="Intertitre noir"/>
    <w:basedOn w:val="Intertitre"/>
    <w:link w:val="IntertitrenoirCar"/>
    <w:uiPriority w:val="11"/>
    <w:qFormat/>
    <w:rsid w:val="00C425E6"/>
    <w:rPr>
      <w:color w:val="000000" w:themeColor="text1"/>
    </w:rPr>
  </w:style>
  <w:style w:type="character" w:customStyle="1" w:styleId="IntertitreblancCar">
    <w:name w:val="Intertitre blanc Car"/>
    <w:basedOn w:val="IntertitreCar"/>
    <w:link w:val="Intertitreblanc"/>
    <w:uiPriority w:val="11"/>
    <w:rsid w:val="003A695D"/>
    <w:rPr>
      <w:rFonts w:asciiTheme="majorHAnsi" w:hAnsiTheme="majorHAnsi"/>
      <w:b/>
      <w:noProof/>
      <w:color w:val="FFFFFF" w:themeColor="background1"/>
    </w:rPr>
  </w:style>
  <w:style w:type="paragraph" w:customStyle="1" w:styleId="EnteteGardeimageNepaseffacer">
    <w:name w:val="Entete Garde image (Ne pas effacer)"/>
    <w:basedOn w:val="EnteteGardeNepaseffacer"/>
    <w:link w:val="EnteteGardeimageNepaseffacerCar"/>
    <w:uiPriority w:val="97"/>
    <w:semiHidden/>
    <w:qFormat/>
    <w:rsid w:val="00BC11F7"/>
    <w:pPr>
      <w:spacing w:after="6360"/>
    </w:pPr>
  </w:style>
  <w:style w:type="character" w:customStyle="1" w:styleId="IntertitrenoirCar">
    <w:name w:val="Intertitre noir Car"/>
    <w:basedOn w:val="IntertitreblancCar"/>
    <w:link w:val="Intertitrenoir"/>
    <w:uiPriority w:val="11"/>
    <w:rsid w:val="003A695D"/>
    <w:rPr>
      <w:rFonts w:asciiTheme="majorHAnsi" w:hAnsiTheme="majorHAnsi"/>
      <w:b/>
      <w:noProof/>
      <w:color w:val="000000" w:themeColor="text1"/>
    </w:rPr>
  </w:style>
  <w:style w:type="character" w:customStyle="1" w:styleId="EnteteGardeimageNepaseffacerCar">
    <w:name w:val="Entete Garde image (Ne pas effacer) Car"/>
    <w:basedOn w:val="EnteteGardeNepaseffacerCar"/>
    <w:link w:val="EnteteGardeimageNepaseffacer"/>
    <w:uiPriority w:val="97"/>
    <w:semiHidden/>
    <w:rsid w:val="002B13E4"/>
    <w:rPr>
      <w:caps/>
      <w:color w:val="EE1313" w:themeColor="text2"/>
      <w:sz w:val="14"/>
      <w:szCs w:val="16"/>
    </w:rPr>
  </w:style>
  <w:style w:type="paragraph" w:customStyle="1" w:styleId="ListeTIPS">
    <w:name w:val="Liste TIPS"/>
    <w:basedOn w:val="Paragraphedeliste"/>
    <w:link w:val="ListeTIPSCar"/>
    <w:uiPriority w:val="13"/>
    <w:qFormat/>
    <w:rsid w:val="00576AE8"/>
    <w:pPr>
      <w:numPr>
        <w:numId w:val="10"/>
      </w:numPr>
      <w:pBdr>
        <w:top w:val="single" w:sz="4" w:space="1" w:color="000000" w:themeColor="text1"/>
        <w:bottom w:val="single" w:sz="4" w:space="3" w:color="000000" w:themeColor="text1"/>
      </w:pBdr>
    </w:pPr>
  </w:style>
  <w:style w:type="table" w:customStyle="1" w:styleId="TAB3">
    <w:name w:val="TAB. 3"/>
    <w:basedOn w:val="TableauNormal"/>
    <w:uiPriority w:val="99"/>
    <w:rsid w:val="00EB197F"/>
    <w:pPr>
      <w:spacing w:after="0"/>
      <w:jc w:val="left"/>
    </w:pPr>
    <w:tblPr>
      <w:tblStyleRowBandSize w:val="1"/>
      <w:tblCellMar>
        <w:top w:w="57" w:type="dxa"/>
        <w:bottom w:w="57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EE1313" w:themeFill="text2"/>
      </w:tcPr>
    </w:tblStylePr>
    <w:tblStylePr w:type="band1Horz">
      <w:tblPr/>
      <w:tcPr>
        <w:tcBorders>
          <w:top w:val="single" w:sz="2" w:space="0" w:color="auto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2" w:space="0" w:color="auto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ListeTIPSCar">
    <w:name w:val="Liste TIPS Car"/>
    <w:basedOn w:val="ParagraphedelisteCar"/>
    <w:link w:val="ListeTIPS"/>
    <w:uiPriority w:val="13"/>
    <w:rsid w:val="00576AE8"/>
    <w:rPr>
      <w:lang w:val="en-GB"/>
    </w:rPr>
  </w:style>
  <w:style w:type="paragraph" w:customStyle="1" w:styleId="URLfindedoc">
    <w:name w:val="URL fin de doc"/>
    <w:basedOn w:val="Normal"/>
    <w:link w:val="URLfindedocCar"/>
    <w:uiPriority w:val="79"/>
    <w:qFormat/>
    <w:rsid w:val="3AE66D10"/>
    <w:pPr>
      <w:spacing w:after="0"/>
      <w:jc w:val="right"/>
    </w:pPr>
    <w:rPr>
      <w:rFonts w:ascii="Roboto" w:hAnsi="Roboto"/>
      <w:b/>
      <w:bCs/>
      <w:color w:val="FFFFFF" w:themeColor="background1"/>
    </w:rPr>
  </w:style>
  <w:style w:type="character" w:customStyle="1" w:styleId="URLfindedocCar">
    <w:name w:val="URL fin de doc Car"/>
    <w:basedOn w:val="Policepardfaut"/>
    <w:link w:val="URLfindedoc"/>
    <w:uiPriority w:val="79"/>
    <w:rsid w:val="00FC4594"/>
    <w:rPr>
      <w:rFonts w:ascii="Roboto" w:hAnsi="Roboto"/>
      <w:b/>
      <w:bCs/>
      <w:color w:val="FFFFFF" w:themeColor="background1"/>
      <w:u w:color="EE1313" w:themeColor="text2"/>
    </w:rPr>
  </w:style>
  <w:style w:type="character" w:customStyle="1" w:styleId="Titre8Car">
    <w:name w:val="Titre 8 Car"/>
    <w:basedOn w:val="Policepardfaut"/>
    <w:link w:val="Titre8"/>
    <w:uiPriority w:val="9"/>
    <w:semiHidden/>
    <w:rsid w:val="00FC4594"/>
    <w:rPr>
      <w:rFonts w:ascii="Calibri" w:eastAsia="Times New Roman" w:hAnsi="Calibri" w:cs="Times New Roman"/>
      <w:i/>
      <w:iCs/>
      <w:sz w:val="22"/>
      <w:szCs w:val="24"/>
      <w:lang w:val="en-GB" w:eastAsia="ru-RU"/>
    </w:rPr>
  </w:style>
  <w:style w:type="character" w:customStyle="1" w:styleId="Titre9Car">
    <w:name w:val="Titre 9 Car"/>
    <w:basedOn w:val="Policepardfaut"/>
    <w:link w:val="Titre9"/>
    <w:uiPriority w:val="9"/>
    <w:semiHidden/>
    <w:rsid w:val="00FC4594"/>
    <w:rPr>
      <w:rFonts w:ascii="Cambria" w:eastAsia="Times New Roman" w:hAnsi="Cambria" w:cs="Times New Roman"/>
      <w:sz w:val="22"/>
      <w:szCs w:val="22"/>
      <w:lang w:val="en-GB" w:eastAsia="ru-RU"/>
    </w:rPr>
  </w:style>
  <w:style w:type="paragraph" w:customStyle="1" w:styleId="1ertitre">
    <w:name w:val="1er titre"/>
    <w:basedOn w:val="Normal"/>
    <w:uiPriority w:val="1"/>
    <w:rsid w:val="3AE66D10"/>
    <w:pPr>
      <w:numPr>
        <w:numId w:val="11"/>
      </w:numPr>
      <w:spacing w:before="240"/>
    </w:pPr>
    <w:rPr>
      <w:rFonts w:ascii="Calibri" w:eastAsia="Times New Roman" w:hAnsi="Calibri" w:cs="Times New Roman"/>
      <w:b/>
      <w:bCs/>
      <w:color w:val="FF0000"/>
      <w:sz w:val="28"/>
      <w:szCs w:val="28"/>
      <w:lang w:eastAsia="fr-FR"/>
    </w:rPr>
  </w:style>
  <w:style w:type="paragraph" w:customStyle="1" w:styleId="2emetitre">
    <w:name w:val="2eme titre"/>
    <w:basedOn w:val="1ertitre"/>
    <w:rsid w:val="00FC4594"/>
    <w:pPr>
      <w:numPr>
        <w:ilvl w:val="1"/>
      </w:numPr>
    </w:pPr>
    <w:rPr>
      <w:sz w:val="24"/>
      <w:szCs w:val="24"/>
    </w:rPr>
  </w:style>
  <w:style w:type="character" w:customStyle="1" w:styleId="normaltextrun">
    <w:name w:val="normaltextrun"/>
    <w:basedOn w:val="Policepardfaut"/>
    <w:rsid w:val="00FC4594"/>
  </w:style>
  <w:style w:type="character" w:customStyle="1" w:styleId="mw-headline">
    <w:name w:val="mw-headline"/>
    <w:rsid w:val="000A7B39"/>
    <w:rPr>
      <w:sz w:val="18"/>
    </w:rPr>
  </w:style>
  <w:style w:type="character" w:customStyle="1" w:styleId="Listecouleur-Accent1Car">
    <w:name w:val="Liste couleur - Accent 1 Car"/>
    <w:link w:val="Listecouleur-Accent1"/>
    <w:uiPriority w:val="34"/>
    <w:rsid w:val="000A7B39"/>
    <w:rPr>
      <w:sz w:val="24"/>
      <w:szCs w:val="24"/>
      <w:lang w:val="en-GB" w:eastAsia="ru-RU"/>
    </w:rPr>
  </w:style>
  <w:style w:type="table" w:styleId="Listecouleur-Accent1">
    <w:name w:val="Colorful List Accent 1"/>
    <w:basedOn w:val="TableauNormal"/>
    <w:link w:val="Listecouleur-Accent1Car"/>
    <w:uiPriority w:val="34"/>
    <w:rsid w:val="000A7B39"/>
    <w:pPr>
      <w:spacing w:after="0"/>
      <w:jc w:val="left"/>
    </w:pPr>
    <w:rPr>
      <w:sz w:val="24"/>
      <w:szCs w:val="24"/>
      <w:lang w:val="en-GB" w:eastAsia="ru-RU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paragraph" w:styleId="Rvision">
    <w:name w:val="Revision"/>
    <w:hidden/>
    <w:uiPriority w:val="99"/>
    <w:semiHidden/>
    <w:rsid w:val="000A7B39"/>
    <w:pPr>
      <w:spacing w:after="0"/>
      <w:jc w:val="left"/>
    </w:pPr>
  </w:style>
  <w:style w:type="character" w:customStyle="1" w:styleId="cf01">
    <w:name w:val="cf01"/>
    <w:basedOn w:val="Policepardfaut"/>
    <w:rsid w:val="00B4578B"/>
    <w:rPr>
      <w:rFonts w:ascii="Segoe UI" w:hAnsi="Segoe UI" w:cs="Segoe UI" w:hint="default"/>
      <w:sz w:val="18"/>
      <w:szCs w:val="18"/>
    </w:rPr>
  </w:style>
  <w:style w:type="paragraph" w:customStyle="1" w:styleId="Standard">
    <w:name w:val="Standard"/>
    <w:rsid w:val="00EB52F5"/>
    <w:pPr>
      <w:suppressAutoHyphens/>
      <w:autoSpaceDN w:val="0"/>
      <w:spacing w:before="120" w:after="0"/>
      <w:textAlignment w:val="baseline"/>
    </w:pPr>
    <w:rPr>
      <w:rFonts w:ascii="Calibri Light" w:eastAsia="Times New Roman" w:hAnsi="Calibri Light" w:cs="Times New Roman"/>
      <w:kern w:val="3"/>
      <w:sz w:val="22"/>
      <w:szCs w:val="24"/>
      <w:lang w:val="en-US"/>
    </w:rPr>
  </w:style>
  <w:style w:type="paragraph" w:styleId="Sous-titre">
    <w:name w:val="Subtitle"/>
    <w:basedOn w:val="Normal"/>
    <w:next w:val="Normal"/>
    <w:uiPriority w:val="11"/>
    <w:qFormat/>
    <w:rsid w:val="3AE66D10"/>
    <w:rPr>
      <w:rFonts w:eastAsiaTheme="minorEastAsia"/>
      <w:color w:val="5A5A5A"/>
    </w:rPr>
  </w:style>
  <w:style w:type="paragraph" w:styleId="NormalWeb">
    <w:name w:val="Normal (Web)"/>
    <w:basedOn w:val="Normal"/>
    <w:uiPriority w:val="99"/>
    <w:unhideWhenUsed/>
    <w:rsid w:val="004603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CC13EB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CC13EB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CC13EB"/>
    <w:pPr>
      <w:pBdr>
        <w:top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CC13EB"/>
    <w:rPr>
      <w:rFonts w:ascii="Arial" w:eastAsia="Times New Roman" w:hAnsi="Arial" w:cs="Arial"/>
      <w:vanish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14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7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873048">
          <w:marLeft w:val="0"/>
          <w:marRight w:val="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145347962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92938555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2629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0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2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11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0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9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6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89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4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8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98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0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9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65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9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7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1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08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6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1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92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0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0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37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74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1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4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6008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4909">
              <w:marLeft w:val="0"/>
              <w:marRight w:val="0"/>
              <w:marTop w:val="0"/>
              <w:marBottom w:val="0"/>
              <w:divBdr>
                <w:top w:val="single" w:sz="6" w:space="0" w:color="3162A6"/>
                <w:left w:val="single" w:sz="2" w:space="0" w:color="auto"/>
                <w:bottom w:val="single" w:sz="6" w:space="0" w:color="C1C1C1"/>
                <w:right w:val="single" w:sz="2" w:space="0" w:color="auto"/>
              </w:divBdr>
              <w:divsChild>
                <w:div w:id="8594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28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91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4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69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58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23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35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24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3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30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30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1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538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48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80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33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39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165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95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10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943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6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5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9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2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9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89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0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24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8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998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1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10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57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31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00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668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34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00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05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93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1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3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3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7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46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37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2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5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2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82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1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4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43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33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mailto:log.bid@solidarites-afghanistan.org" TargetMode="External"/><Relationship Id="rId25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hyperlink" Target="mailto:wash.coo@solidarites-afghanistan.org" TargetMode="Externa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log.bid@solidarites-afghanistan.org" TargetMode="External"/><Relationship Id="rId23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hyperlink" Target="https://www.solidarites.org" TargetMode="External"/><Relationship Id="rId1" Type="http://schemas.openxmlformats.org/officeDocument/2006/relationships/image" Target="media/image1.emf"/><Relationship Id="rId4" Type="http://schemas.openxmlformats.org/officeDocument/2006/relationships/hyperlink" Target="https://www.solidarites.org" TargetMode="Externa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lbay\AppData\Local\Temp\7zOC188BF8E\MODELE%20TOUT%20VENA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1F9B5C86C004EE0AB952DE21634AA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9A96156-57F7-45AB-B150-70C524F33040}"/>
      </w:docPartPr>
      <w:docPartBody>
        <w:p w:rsidR="002764BA" w:rsidRDefault="004E2DC6">
          <w:pPr>
            <w:pStyle w:val="A1F9B5C86C004EE0AB952DE21634AAB0"/>
          </w:pPr>
          <w:r w:rsidRPr="008D7FFC">
            <w:rPr>
              <w:rStyle w:val="Textedelespacerserv"/>
            </w:rPr>
            <w:t>Choisissez un bloc de construction.</w:t>
          </w:r>
        </w:p>
      </w:docPartBody>
    </w:docPart>
    <w:docPart>
      <w:docPartPr>
        <w:name w:val="F6345B5450944FFC85AB49E61205B0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314477-AF4F-4124-9F0D-15797673C0C1}"/>
      </w:docPartPr>
      <w:docPartBody>
        <w:p w:rsidR="002764BA" w:rsidRDefault="004E2DC6">
          <w:pPr>
            <w:pStyle w:val="F6345B5450944FFC85AB49E61205B0CD"/>
          </w:pPr>
          <w:r>
            <w:t>[</w:t>
          </w:r>
          <w:r w:rsidRPr="007575F4">
            <w:rPr>
              <w:shd w:val="clear" w:color="auto" w:fill="FFFFCC"/>
            </w:rPr>
            <w:t>Entrer du texte</w:t>
          </w:r>
          <w:r>
            <w:t>]</w:t>
          </w:r>
        </w:p>
      </w:docPartBody>
    </w:docPart>
    <w:docPart>
      <w:docPartPr>
        <w:name w:val="ACC85DB590384860B62B0C5804F684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9A616E-8A1E-4AAF-A648-45ED32C3E0B1}"/>
      </w:docPartPr>
      <w:docPartBody>
        <w:p w:rsidR="002764BA" w:rsidRDefault="004E2DC6" w:rsidP="004E2DC6">
          <w:pPr>
            <w:pStyle w:val="ACC85DB590384860B62B0C5804F68458"/>
          </w:pPr>
          <w:r w:rsidRPr="007575F4">
            <w:rPr>
              <w:rStyle w:val="Textedelespacerserv"/>
            </w:rPr>
            <w:t>[</w:t>
          </w:r>
          <w:r w:rsidRPr="007575F4">
            <w:rPr>
              <w:rStyle w:val="Textedelespacerserv"/>
              <w:shd w:val="clear" w:color="auto" w:fill="FFFFCC"/>
            </w:rPr>
            <w:t>Sous-titre du document</w:t>
          </w:r>
          <w:r>
            <w:rPr>
              <w:rStyle w:val="Textedelespacerserv"/>
              <w:shd w:val="clear" w:color="auto" w:fill="FFFFCC"/>
            </w:rPr>
            <w:t xml:space="preserve"> qui lui aussi peut être sur plusieurs lignes ou supprimé</w:t>
          </w:r>
          <w:r w:rsidRPr="007575F4">
            <w:rPr>
              <w:rStyle w:val="Textedelespacerserv"/>
            </w:rPr>
            <w:t>]</w:t>
          </w:r>
        </w:p>
      </w:docPartBody>
    </w:docPart>
    <w:docPart>
      <w:docPartPr>
        <w:name w:val="41BB4D94002E45299EBA52B19831C0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96E184-0868-45DB-9F4E-6917AA281A43}"/>
      </w:docPartPr>
      <w:docPartBody>
        <w:p w:rsidR="002764BA" w:rsidRDefault="004E2DC6" w:rsidP="004E2DC6">
          <w:pPr>
            <w:pStyle w:val="41BB4D94002E45299EBA52B19831C041"/>
          </w:pPr>
          <w:r w:rsidRPr="00167FE8">
            <w:t>[JJ/MM/AA]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 Slab Light">
    <w:charset w:val="00"/>
    <w:family w:val="auto"/>
    <w:pitch w:val="variable"/>
    <w:sig w:usb0="000004FF" w:usb1="8000405F" w:usb2="00000022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708BA"/>
    <w:multiLevelType w:val="multilevel"/>
    <w:tmpl w:val="34B8FE4E"/>
    <w:lvl w:ilvl="0">
      <w:start w:val="1"/>
      <w:numFmt w:val="decimal"/>
      <w:pStyle w:val="Titre1"/>
      <w:lvlText w:val="%1."/>
      <w:lvlJc w:val="left"/>
      <w:pPr>
        <w:tabs>
          <w:tab w:val="num" w:pos="794"/>
        </w:tabs>
        <w:ind w:left="794" w:hanging="794"/>
      </w:pPr>
      <w:rPr>
        <w:rFonts w:hint="default"/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794"/>
        </w:tabs>
        <w:ind w:left="794" w:hanging="794"/>
      </w:pPr>
      <w:rPr>
        <w:rFonts w:hint="default"/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pStyle w:val="Titre5"/>
      <w:suff w:val="space"/>
      <w:lvlText w:val="%1.%2.%3.%4.%5."/>
      <w:lvlJc w:val="left"/>
      <w:pPr>
        <w:ind w:left="794" w:hanging="79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26353746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DC6"/>
    <w:rsid w:val="000010B7"/>
    <w:rsid w:val="00012885"/>
    <w:rsid w:val="00015CE0"/>
    <w:rsid w:val="00063DBC"/>
    <w:rsid w:val="000724AB"/>
    <w:rsid w:val="00094C34"/>
    <w:rsid w:val="000C0FF9"/>
    <w:rsid w:val="001040C2"/>
    <w:rsid w:val="001107FC"/>
    <w:rsid w:val="001355E5"/>
    <w:rsid w:val="001B5AFE"/>
    <w:rsid w:val="001B7FE2"/>
    <w:rsid w:val="001E74FF"/>
    <w:rsid w:val="001F005A"/>
    <w:rsid w:val="00210C86"/>
    <w:rsid w:val="00233A38"/>
    <w:rsid w:val="00236B4C"/>
    <w:rsid w:val="002764BA"/>
    <w:rsid w:val="002954E0"/>
    <w:rsid w:val="002A4321"/>
    <w:rsid w:val="002C5960"/>
    <w:rsid w:val="002E7C74"/>
    <w:rsid w:val="002F79AA"/>
    <w:rsid w:val="00304293"/>
    <w:rsid w:val="00377D3F"/>
    <w:rsid w:val="003870C5"/>
    <w:rsid w:val="00390BB6"/>
    <w:rsid w:val="003927E9"/>
    <w:rsid w:val="00393851"/>
    <w:rsid w:val="003B4D1A"/>
    <w:rsid w:val="00470234"/>
    <w:rsid w:val="00497E1F"/>
    <w:rsid w:val="004A6117"/>
    <w:rsid w:val="004B78DB"/>
    <w:rsid w:val="004E2DC6"/>
    <w:rsid w:val="004F07B7"/>
    <w:rsid w:val="004F352B"/>
    <w:rsid w:val="00542812"/>
    <w:rsid w:val="00544D93"/>
    <w:rsid w:val="00566574"/>
    <w:rsid w:val="00586A30"/>
    <w:rsid w:val="005A40DA"/>
    <w:rsid w:val="005C7B92"/>
    <w:rsid w:val="005D0FA6"/>
    <w:rsid w:val="005F1178"/>
    <w:rsid w:val="006200A6"/>
    <w:rsid w:val="006B0D68"/>
    <w:rsid w:val="006B1F97"/>
    <w:rsid w:val="006E004B"/>
    <w:rsid w:val="0072619E"/>
    <w:rsid w:val="007751DA"/>
    <w:rsid w:val="007B187D"/>
    <w:rsid w:val="007F6FF0"/>
    <w:rsid w:val="00816AB6"/>
    <w:rsid w:val="00846256"/>
    <w:rsid w:val="0085132B"/>
    <w:rsid w:val="008A40DE"/>
    <w:rsid w:val="008A710E"/>
    <w:rsid w:val="008E48D4"/>
    <w:rsid w:val="0094622C"/>
    <w:rsid w:val="0099078A"/>
    <w:rsid w:val="009C216B"/>
    <w:rsid w:val="009C3887"/>
    <w:rsid w:val="009D7729"/>
    <w:rsid w:val="009E4B06"/>
    <w:rsid w:val="009F2247"/>
    <w:rsid w:val="00A2697F"/>
    <w:rsid w:val="00A347F8"/>
    <w:rsid w:val="00A537AB"/>
    <w:rsid w:val="00A66E86"/>
    <w:rsid w:val="00AA5293"/>
    <w:rsid w:val="00B4772A"/>
    <w:rsid w:val="00B718D1"/>
    <w:rsid w:val="00B806C6"/>
    <w:rsid w:val="00BA42B7"/>
    <w:rsid w:val="00BC1E13"/>
    <w:rsid w:val="00C034F4"/>
    <w:rsid w:val="00C27F96"/>
    <w:rsid w:val="00C37BCC"/>
    <w:rsid w:val="00C936DB"/>
    <w:rsid w:val="00CD6979"/>
    <w:rsid w:val="00CD7C0A"/>
    <w:rsid w:val="00CE0731"/>
    <w:rsid w:val="00D12BDC"/>
    <w:rsid w:val="00D36B83"/>
    <w:rsid w:val="00D44DFE"/>
    <w:rsid w:val="00D52AF5"/>
    <w:rsid w:val="00D62AD2"/>
    <w:rsid w:val="00DA5C2C"/>
    <w:rsid w:val="00DB0F7A"/>
    <w:rsid w:val="00DD513B"/>
    <w:rsid w:val="00DE6A30"/>
    <w:rsid w:val="00E04DEA"/>
    <w:rsid w:val="00E253CE"/>
    <w:rsid w:val="00E67D9E"/>
    <w:rsid w:val="00E8104C"/>
    <w:rsid w:val="00F9231C"/>
    <w:rsid w:val="00F9267E"/>
    <w:rsid w:val="00FC43D8"/>
    <w:rsid w:val="00FF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0" w:unhideWhenUsed="1" w:qFormat="1"/>
    <w:lsdException w:name="heading 4" w:semiHidden="1" w:uiPriority="10" w:unhideWhenUsed="1" w:qFormat="1"/>
    <w:lsdException w:name="heading 5" w:semiHidden="1" w:uiPriority="1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numPr>
        <w:numId w:val="1"/>
      </w:numPr>
      <w:spacing w:before="720" w:after="240" w:line="192" w:lineRule="auto"/>
      <w:outlineLvl w:val="0"/>
    </w:pPr>
    <w:rPr>
      <w:rFonts w:asciiTheme="majorHAnsi" w:eastAsiaTheme="majorEastAsia" w:hAnsiTheme="majorHAnsi" w:cstheme="majorBidi"/>
      <w:b/>
      <w:caps/>
      <w:sz w:val="44"/>
      <w:szCs w:val="44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pPr>
      <w:keepNext/>
      <w:keepLines/>
      <w:numPr>
        <w:ilvl w:val="1"/>
        <w:numId w:val="1"/>
      </w:numPr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color w:val="0E2841" w:themeColor="text2"/>
      <w:sz w:val="28"/>
      <w:szCs w:val="28"/>
      <w:lang w:eastAsia="en-US"/>
    </w:rPr>
  </w:style>
  <w:style w:type="paragraph" w:styleId="Titre3">
    <w:name w:val="heading 3"/>
    <w:basedOn w:val="Normal"/>
    <w:next w:val="Normal"/>
    <w:link w:val="Titre3Car"/>
    <w:uiPriority w:val="10"/>
    <w:qFormat/>
    <w:pPr>
      <w:keepNext/>
      <w:keepLines/>
      <w:numPr>
        <w:ilvl w:val="2"/>
        <w:numId w:val="1"/>
      </w:numPr>
      <w:spacing w:before="240" w:after="120" w:line="240" w:lineRule="auto"/>
      <w:outlineLvl w:val="2"/>
    </w:pPr>
    <w:rPr>
      <w:rFonts w:asciiTheme="majorHAnsi" w:eastAsiaTheme="majorEastAsia" w:hAnsiTheme="majorHAnsi" w:cstheme="majorBidi"/>
      <w:b/>
      <w:szCs w:val="20"/>
      <w:lang w:eastAsia="en-US"/>
    </w:rPr>
  </w:style>
  <w:style w:type="paragraph" w:styleId="Titre4">
    <w:name w:val="heading 4"/>
    <w:basedOn w:val="Normal"/>
    <w:next w:val="Normal"/>
    <w:link w:val="Titre4Car"/>
    <w:uiPriority w:val="10"/>
    <w:qFormat/>
    <w:pPr>
      <w:keepNext/>
      <w:keepLines/>
      <w:numPr>
        <w:ilvl w:val="3"/>
        <w:numId w:val="1"/>
      </w:numPr>
      <w:spacing w:before="240" w:after="120" w:line="240" w:lineRule="auto"/>
      <w:outlineLvl w:val="3"/>
    </w:pPr>
    <w:rPr>
      <w:rFonts w:asciiTheme="majorHAnsi" w:eastAsiaTheme="majorEastAsia" w:hAnsiTheme="majorHAnsi" w:cstheme="majorBidi"/>
      <w:sz w:val="20"/>
      <w:szCs w:val="20"/>
      <w:lang w:eastAsia="en-US"/>
    </w:rPr>
  </w:style>
  <w:style w:type="paragraph" w:styleId="Titre5">
    <w:name w:val="heading 5"/>
    <w:basedOn w:val="Normal"/>
    <w:next w:val="Normal"/>
    <w:link w:val="Titre5Car"/>
    <w:uiPriority w:val="10"/>
    <w:qFormat/>
    <w:pPr>
      <w:keepNext/>
      <w:keepLines/>
      <w:numPr>
        <w:ilvl w:val="4"/>
        <w:numId w:val="1"/>
      </w:numPr>
      <w:spacing w:before="240" w:after="0" w:line="240" w:lineRule="auto"/>
      <w:outlineLvl w:val="4"/>
    </w:pPr>
    <w:rPr>
      <w:rFonts w:ascii="Roboto" w:eastAsiaTheme="majorEastAsia" w:hAnsi="Roboto" w:cstheme="majorBidi"/>
      <w:i/>
      <w:iCs/>
      <w:sz w:val="20"/>
      <w:szCs w:val="20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DE6A30"/>
    <w:rPr>
      <w:color w:val="auto"/>
    </w:rPr>
  </w:style>
  <w:style w:type="paragraph" w:customStyle="1" w:styleId="A1F9B5C86C004EE0AB952DE21634AAB0">
    <w:name w:val="A1F9B5C86C004EE0AB952DE21634AAB0"/>
  </w:style>
  <w:style w:type="paragraph" w:customStyle="1" w:styleId="F6345B5450944FFC85AB49E61205B0CD">
    <w:name w:val="F6345B5450944FFC85AB49E61205B0CD"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b/>
      <w:caps/>
      <w:sz w:val="44"/>
      <w:szCs w:val="44"/>
      <w:lang w:eastAsia="en-US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b/>
      <w:bCs/>
      <w:caps/>
      <w:color w:val="0E2841" w:themeColor="text2"/>
      <w:sz w:val="28"/>
      <w:szCs w:val="28"/>
      <w:lang w:eastAsia="en-US"/>
    </w:rPr>
  </w:style>
  <w:style w:type="character" w:customStyle="1" w:styleId="Titre3Car">
    <w:name w:val="Titre 3 Car"/>
    <w:basedOn w:val="Policepardfaut"/>
    <w:link w:val="Titre3"/>
    <w:uiPriority w:val="10"/>
    <w:rPr>
      <w:rFonts w:asciiTheme="majorHAnsi" w:eastAsiaTheme="majorEastAsia" w:hAnsiTheme="majorHAnsi" w:cstheme="majorBidi"/>
      <w:b/>
      <w:szCs w:val="20"/>
      <w:lang w:eastAsia="en-US"/>
    </w:rPr>
  </w:style>
  <w:style w:type="character" w:customStyle="1" w:styleId="Titre4Car">
    <w:name w:val="Titre 4 Car"/>
    <w:basedOn w:val="Policepardfaut"/>
    <w:link w:val="Titre4"/>
    <w:uiPriority w:val="10"/>
    <w:rPr>
      <w:rFonts w:asciiTheme="majorHAnsi" w:eastAsiaTheme="majorEastAsia" w:hAnsiTheme="majorHAnsi" w:cstheme="majorBidi"/>
      <w:sz w:val="20"/>
      <w:szCs w:val="20"/>
      <w:lang w:eastAsia="en-US"/>
    </w:rPr>
  </w:style>
  <w:style w:type="character" w:customStyle="1" w:styleId="Titre5Car">
    <w:name w:val="Titre 5 Car"/>
    <w:basedOn w:val="Policepardfaut"/>
    <w:link w:val="Titre5"/>
    <w:uiPriority w:val="10"/>
    <w:rPr>
      <w:rFonts w:ascii="Roboto" w:eastAsiaTheme="majorEastAsia" w:hAnsi="Roboto" w:cstheme="majorBidi"/>
      <w:i/>
      <w:iCs/>
      <w:sz w:val="20"/>
      <w:szCs w:val="20"/>
      <w:lang w:eastAsia="en-US"/>
    </w:rPr>
  </w:style>
  <w:style w:type="character" w:styleId="lev">
    <w:name w:val="Strong"/>
    <w:basedOn w:val="Policepardfaut"/>
    <w:uiPriority w:val="2"/>
    <w:qFormat/>
    <w:rPr>
      <w:rFonts w:ascii="Roboto" w:hAnsi="Roboto"/>
      <w:b/>
      <w:bCs/>
    </w:rPr>
  </w:style>
  <w:style w:type="paragraph" w:customStyle="1" w:styleId="ACC85DB590384860B62B0C5804F68458">
    <w:name w:val="ACC85DB590384860B62B0C5804F68458"/>
    <w:rsid w:val="004E2DC6"/>
  </w:style>
  <w:style w:type="paragraph" w:customStyle="1" w:styleId="41BB4D94002E45299EBA52B19831C041">
    <w:name w:val="41BB4D94002E45299EBA52B19831C041"/>
    <w:rsid w:val="004E2D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Solidarités International">
      <a:dk1>
        <a:sysClr val="windowText" lastClr="000000"/>
      </a:dk1>
      <a:lt1>
        <a:sysClr val="window" lastClr="FFFFFF"/>
      </a:lt1>
      <a:dk2>
        <a:srgbClr val="EE1313"/>
      </a:dk2>
      <a:lt2>
        <a:srgbClr val="E7E6E6"/>
      </a:lt2>
      <a:accent1>
        <a:srgbClr val="EE1313"/>
      </a:accent1>
      <a:accent2>
        <a:srgbClr val="1DA0C4"/>
      </a:accent2>
      <a:accent3>
        <a:srgbClr val="60808A"/>
      </a:accent3>
      <a:accent4>
        <a:srgbClr val="FED143"/>
      </a:accent4>
      <a:accent5>
        <a:srgbClr val="FBD4BC"/>
      </a:accent5>
      <a:accent6>
        <a:srgbClr val="5DA63C"/>
      </a:accent6>
      <a:hlink>
        <a:srgbClr val="EE1313"/>
      </a:hlink>
      <a:folHlink>
        <a:srgbClr val="EE1313"/>
      </a:folHlink>
    </a:clrScheme>
    <a:fontScheme name="Solidarités International">
      <a:majorFont>
        <a:latin typeface="Poppins"/>
        <a:ea typeface=""/>
        <a:cs typeface=""/>
      </a:majorFont>
      <a:minorFont>
        <a:latin typeface="Roboto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Expertise EHA">
      <a:srgbClr val="289FC4"/>
    </a:custClr>
    <a:custClr name="Expertise SAME ">
      <a:srgbClr val="5DA63C"/>
    </a:custClr>
    <a:custClr name="Expertise Abris">
      <a:srgbClr val="606E73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d1ea83-5f32-4dd0-9bac-b840e298798c">
      <Terms xmlns="http://schemas.microsoft.com/office/infopath/2007/PartnerControls"/>
    </lcf76f155ced4ddcb4097134ff3c332f>
    <TaxCatchAll xmlns="fd72c95a-decc-41a9-9be0-c81e6ab830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 standalone="no"?><ExtendXML5 xmlns="ARTATEM ExtendXML 6">
<Rapport>
  <Document>
    <Titre>Developing AN INtegrated water Ressource management (I.W.R.M) stragey in humanitarian context </Titre>
     <SousTitre>Term of Reference
</SousTitre>
     <Projet></Projet>
      <Description></Description>
      <Etude></Etude>
      <Affaire></Affaire>
      <Objet></Objet>
    </Document>
    <Contact>
      <NomClient></NomClient>
      <ResponsableClient></ResponsableClient>
      <Redacteur></Redacteur>
      <Approbateur></Approbateur>
      <NomContact></NomContact>
    </Contact>
   <Date>
     <FullDate>2025-08-04T00:00:00</FullDate>
     <DatePublication></DatePublication>
     <DateDiffusion></DateDiffusion>
      <DateRevision></DateRevision>
     <Jour></Jour>
     <Mois></Mois>
     <Annee></Annee>
    </Date>
  <Images>
   <Logo1></Logo1>
   <LogoClient1></LogoClient1>
   <LogoClient2></LogoClient2>
   <LogoClient3></LogoClient3>
   <LogoPartner1></LogoPartner1>
   <LogoPartner2></LogoPartner2>
   <LogoPartner3></LogoPartner3>
   <LogoPartner4></LogoPartner4>
</Images>
</Rapport>
 <Diffusion>
    <Nunero></Nunero>
    <NuneroVersion></NuneroVersion>
    <Restriction></Restriction>
  </Diffusion>
  <Cr>
    <ObjetCr></ObjetCr>
    <NatureReunionCR></NatureReunionCR>
    <DateReunionCr></DateReunionCr>
    <DateEditionCr></DateEditionCr>
    <DatePublicationCr></DatePublicationCr>
    <RedacteurCr></RedacteurCr>
    <ReferenceCr></ReferenceCr>
  </Cr>
    <Juridique>
     <Societe></Societe>
     <SousTitre></SousTitre>
     <Projet></Projet>
      <Description></Description>
      <Etude></Etude>
      <Affaire></Affaire>
      <Objet></Objet>
      <DateDoc></DateDoc>
    </Juridique>
</ExtendXML5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2BA79C6C44534FBE40A52B26E341C7" ma:contentTypeVersion="15" ma:contentTypeDescription="Create a new document." ma:contentTypeScope="" ma:versionID="693c7b1b7f2373a14706bc2b1519cb69">
  <xsd:schema xmlns:xsd="http://www.w3.org/2001/XMLSchema" xmlns:xs="http://www.w3.org/2001/XMLSchema" xmlns:p="http://schemas.microsoft.com/office/2006/metadata/properties" xmlns:ns2="98d1ea83-5f32-4dd0-9bac-b840e298798c" xmlns:ns3="fd72c95a-decc-41a9-9be0-c81e6ab83020" xmlns:ns4="1345c277-48e0-4b1b-9a72-d48945fb454e" targetNamespace="http://schemas.microsoft.com/office/2006/metadata/properties" ma:root="true" ma:fieldsID="8fd1b2725a6cd29627cb7d9d071edea2" ns2:_="" ns3:_="" ns4:_="">
    <xsd:import namespace="98d1ea83-5f32-4dd0-9bac-b840e298798c"/>
    <xsd:import namespace="fd72c95a-decc-41a9-9be0-c81e6ab83020"/>
    <xsd:import namespace="1345c277-48e0-4b1b-9a72-d48945fb45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4:SharedWithUsers" minOccurs="0"/>
                <xsd:element ref="ns4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d1ea83-5f32-4dd0-9bac-b840e29879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0767223-ecff-42b5-b5f8-5a75c314ae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2c95a-decc-41a9-9be0-c81e6ab8302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2d517a3-3cb4-406e-8209-2b8d2b276690}" ma:internalName="TaxCatchAll" ma:showField="CatchAllData" ma:web="fd72c95a-decc-41a9-9be0-c81e6ab830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45c277-48e0-4b1b-9a72-d48945fb454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95A6E7-ECF0-4EAC-929F-D6DBCF71485A}">
  <ds:schemaRefs>
    <ds:schemaRef ds:uri="http://schemas.microsoft.com/office/2006/metadata/properties"/>
    <ds:schemaRef ds:uri="http://schemas.microsoft.com/office/infopath/2007/PartnerControls"/>
    <ds:schemaRef ds:uri="98d1ea83-5f32-4dd0-9bac-b840e298798c"/>
    <ds:schemaRef ds:uri="fd72c95a-decc-41a9-9be0-c81e6ab83020"/>
  </ds:schemaRefs>
</ds:datastoreItem>
</file>

<file path=customXml/itemProps2.xml><?xml version="1.0" encoding="utf-8"?>
<ds:datastoreItem xmlns:ds="http://schemas.openxmlformats.org/officeDocument/2006/customXml" ds:itemID="{73B0FFAA-F82C-4D8A-8851-4D704EFA7B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B3552D-384A-469B-AA31-3A245BBCDF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DCAAC9B-7212-4AB9-91EC-264797AEAF87}">
  <ds:schemaRefs>
    <ds:schemaRef ds:uri="ARTATEM ExtendXML 6"/>
  </ds:schemaRefs>
</ds:datastoreItem>
</file>

<file path=customXml/itemProps5.xml><?xml version="1.0" encoding="utf-8"?>
<ds:datastoreItem xmlns:ds="http://schemas.openxmlformats.org/officeDocument/2006/customXml" ds:itemID="{8B5D3C5F-C6D6-43D2-8C74-70EA44F247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d1ea83-5f32-4dd0-9bac-b840e298798c"/>
    <ds:schemaRef ds:uri="fd72c95a-decc-41a9-9be0-c81e6ab83020"/>
    <ds:schemaRef ds:uri="1345c277-48e0-4b1b-9a72-d48945fb45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MODELE TOUT VENANT.dotx</Template>
  <TotalTime>48</TotalTime>
  <Pages>6</Pages>
  <Words>1101</Words>
  <Characters>6058</Characters>
  <Application>Microsoft Office Word</Application>
  <DocSecurity>0</DocSecurity>
  <Lines>50</Lines>
  <Paragraphs>14</Paragraphs>
  <ScaleCrop>false</ScaleCrop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Léa MALBAY</dc:creator>
  <cp:keywords/>
  <dc:description/>
  <cp:lastModifiedBy>Joy AJAVON</cp:lastModifiedBy>
  <cp:revision>2</cp:revision>
  <cp:lastPrinted>2022-03-25T12:19:00Z</cp:lastPrinted>
  <dcterms:created xsi:type="dcterms:W3CDTF">2025-08-25T10:45:00Z</dcterms:created>
  <dcterms:modified xsi:type="dcterms:W3CDTF">2025-08-25T10:45:00Z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c5b417ee24d285d505691dc0ac3366a58d52f4921bb17b0cbd99a27b310bfb1a</vt:lpwstr>
  </property>
  <property fmtid="{D5CDD505-2E9C-101B-9397-08002B2CF9AE}" pid="3" name="ContentTypeId">
    <vt:lpwstr>0x010100B12BA79C6C44534FBE40A52B26E341C7</vt:lpwstr>
  </property>
  <property fmtid="{D5CDD505-2E9C-101B-9397-08002B2CF9AE}" pid="4" name="metadata">
    <vt:lpwstr>979;#4. Evaluation|d7fe4dd6-3245-4af3-907d-af68a6fe3fa6</vt:lpwstr>
  </property>
  <property fmtid="{D5CDD505-2E9C-101B-9397-08002B2CF9AE}" pid="5" name="MediaServiceImageTags">
    <vt:lpwstr/>
  </property>
</Properties>
</file>